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horzAnchor="margin" w:tblpY="-660"/>
        <w:tblW w:w="5000" w:type="pct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3402"/>
        <w:gridCol w:w="426"/>
        <w:gridCol w:w="5810"/>
      </w:tblGrid>
      <w:tr w:rsidR="00B6466C" w:rsidTr="00745B08">
        <w:trPr>
          <w:trHeight w:val="993"/>
        </w:trPr>
        <w:tc>
          <w:tcPr>
            <w:tcW w:w="3402" w:type="dxa"/>
          </w:tcPr>
          <w:p w:rsidR="00B6466C" w:rsidRDefault="00B6466C" w:rsidP="00745B08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vMerge w:val="restart"/>
          </w:tcPr>
          <w:p w:rsidR="00B6466C" w:rsidRDefault="00B6466C" w:rsidP="00745B08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5810" w:type="dxa"/>
            <w:vMerge w:val="restart"/>
          </w:tcPr>
          <w:p w:rsidR="00B6466C" w:rsidRDefault="00B6466C" w:rsidP="00A81EAF">
            <w:pPr>
              <w:pStyle w:val="Ttulo1"/>
            </w:pPr>
          </w:p>
          <w:p w:rsidR="004842A3" w:rsidRPr="004842A3" w:rsidRDefault="004842A3" w:rsidP="004842A3">
            <w:pPr>
              <w:rPr>
                <w:rFonts w:ascii="Century Gothic" w:hAnsi="Century Gothic"/>
              </w:rPr>
            </w:pPr>
            <w:r w:rsidRPr="004842A3">
              <w:rPr>
                <w:rFonts w:ascii="Century Gothic" w:hAnsi="Century Gothic"/>
              </w:rPr>
              <w:t>Objetivo profesional</w:t>
            </w:r>
            <w:r>
              <w:rPr>
                <w:rFonts w:ascii="Century Gothic" w:hAnsi="Century Gothic"/>
              </w:rPr>
              <w:t>:</w:t>
            </w:r>
            <w:bookmarkStart w:id="0" w:name="_GoBack"/>
            <w:bookmarkEnd w:id="0"/>
          </w:p>
        </w:tc>
      </w:tr>
      <w:tr w:rsidR="00A81EAF" w:rsidRPr="00A81EAF" w:rsidTr="00745B08">
        <w:trPr>
          <w:trHeight w:val="975"/>
        </w:trPr>
        <w:tc>
          <w:tcPr>
            <w:tcW w:w="3402" w:type="dxa"/>
            <w:vMerge w:val="restart"/>
            <w:tcMar>
              <w:left w:w="0" w:type="dxa"/>
              <w:right w:w="0" w:type="dxa"/>
            </w:tcMar>
            <w:vAlign w:val="center"/>
          </w:tcPr>
          <w:p w:rsidR="00B6466C" w:rsidRPr="00A81EAF" w:rsidRDefault="007913A5" w:rsidP="00745B08">
            <w:pPr>
              <w:pStyle w:val="Textoindependiente"/>
              <w:kinsoku w:val="0"/>
              <w:overflowPunct w:val="0"/>
              <w:jc w:val="center"/>
              <w:rPr>
                <w:rFonts w:ascii="Times New Roman" w:hAnsi="Times New Roman" w:cs="Times New Roman"/>
              </w:rPr>
            </w:pPr>
            <w:r w:rsidRPr="00A81EAF">
              <w:rPr>
                <w:noProof/>
                <w:lang w:val="es-MX" w:eastAsia="es-MX"/>
              </w:rPr>
              <w:drawing>
                <wp:inline distT="0" distB="0" distL="0" distR="0" wp14:anchorId="7F134EA6" wp14:editId="22BD3203">
                  <wp:extent cx="1953260" cy="1924050"/>
                  <wp:effectExtent l="0" t="0" r="8890" b="0"/>
                  <wp:docPr id="40" name="Imagen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adulto-barba-chico-220453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7931" cy="1928651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vMerge/>
          </w:tcPr>
          <w:p w:rsidR="00B6466C" w:rsidRPr="00A81EAF" w:rsidRDefault="00B6466C" w:rsidP="00745B08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5810" w:type="dxa"/>
            <w:vMerge/>
          </w:tcPr>
          <w:p w:rsidR="00B6466C" w:rsidRPr="00A81EAF" w:rsidRDefault="00B6466C" w:rsidP="00745B08">
            <w:pPr>
              <w:pStyle w:val="Puesto"/>
              <w:rPr>
                <w:color w:val="auto"/>
              </w:rPr>
            </w:pPr>
          </w:p>
        </w:tc>
      </w:tr>
      <w:tr w:rsidR="00A81EAF" w:rsidRPr="00A81EAF" w:rsidTr="00745B08">
        <w:trPr>
          <w:trHeight w:val="1589"/>
        </w:trPr>
        <w:tc>
          <w:tcPr>
            <w:tcW w:w="3402" w:type="dxa"/>
            <w:vMerge/>
            <w:tcBorders>
              <w:bottom w:val="nil"/>
            </w:tcBorders>
          </w:tcPr>
          <w:p w:rsidR="00555003" w:rsidRPr="00A81EAF" w:rsidRDefault="00555003" w:rsidP="00745B08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:rsidR="00555003" w:rsidRPr="00A81EAF" w:rsidRDefault="00555003" w:rsidP="00745B08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5810" w:type="dxa"/>
            <w:vMerge w:val="restart"/>
            <w:tcBorders>
              <w:bottom w:val="nil"/>
            </w:tcBorders>
          </w:tcPr>
          <w:p w:rsidR="000F7D04" w:rsidRPr="00A81EAF" w:rsidRDefault="000F7D04" w:rsidP="00745B08">
            <w:pPr>
              <w:pStyle w:val="Ttulo2"/>
              <w:rPr>
                <w:rFonts w:ascii="Century Gothic" w:hAnsi="Century Gothic"/>
                <w:color w:val="auto"/>
                <w:sz w:val="20"/>
              </w:rPr>
            </w:pPr>
            <w:r w:rsidRPr="00A81EAF">
              <w:rPr>
                <w:rFonts w:ascii="Century Gothic" w:hAnsi="Century Gothic"/>
                <w:color w:val="auto"/>
                <w:sz w:val="20"/>
                <w:lang w:bidi="es-ES"/>
              </w:rPr>
              <w:t>Educación</w:t>
            </w:r>
          </w:p>
          <w:p w:rsidR="000F7D04" w:rsidRPr="004842A3" w:rsidRDefault="00D46A2B" w:rsidP="004842A3">
            <w:pPr>
              <w:pStyle w:val="Fechas"/>
              <w:rPr>
                <w:rFonts w:ascii="Century Gothic" w:hAnsi="Century Gothic"/>
                <w:b w:val="0"/>
                <w:sz w:val="20"/>
              </w:rPr>
            </w:pPr>
            <w:sdt>
              <w:sdtPr>
                <w:rPr>
                  <w:rFonts w:ascii="Century Gothic" w:hAnsi="Century Gothic"/>
                  <w:b w:val="0"/>
                  <w:sz w:val="20"/>
                </w:rPr>
                <w:id w:val="245614494"/>
                <w:placeholder>
                  <w:docPart w:val="B7BBAB65EA1C450580428BB60FEA769C"/>
                </w:placeholder>
                <w:temporary/>
                <w:showingPlcHdr/>
                <w15:appearance w15:val="hidden"/>
              </w:sdtPr>
              <w:sdtEndPr/>
              <w:sdtContent>
                <w:r w:rsidR="000F7D04" w:rsidRPr="004842A3">
                  <w:rPr>
                    <w:rFonts w:ascii="Century Gothic" w:hAnsi="Century Gothic"/>
                    <w:b w:val="0"/>
                    <w:sz w:val="20"/>
                    <w:lang w:bidi="es-ES"/>
                  </w:rPr>
                  <w:t>[Nombre del colegio]</w:t>
                </w:r>
              </w:sdtContent>
            </w:sdt>
            <w:r w:rsidR="000F7D04" w:rsidRPr="004842A3">
              <w:rPr>
                <w:rFonts w:ascii="Century Gothic" w:hAnsi="Century Gothic"/>
                <w:b w:val="0"/>
                <w:sz w:val="20"/>
                <w:lang w:bidi="es-ES"/>
              </w:rPr>
              <w:t xml:space="preserve">, </w:t>
            </w:r>
            <w:sdt>
              <w:sdtPr>
                <w:rPr>
                  <w:rFonts w:ascii="Century Gothic" w:hAnsi="Century Gothic"/>
                  <w:b w:val="0"/>
                  <w:sz w:val="20"/>
                </w:rPr>
                <w:id w:val="141007519"/>
                <w:placeholder>
                  <w:docPart w:val="5CF0D6F0CFE44BEAAAD79F8FD780BC9B"/>
                </w:placeholder>
                <w:temporary/>
                <w:showingPlcHdr/>
                <w15:appearance w15:val="hidden"/>
              </w:sdtPr>
              <w:sdtEndPr/>
              <w:sdtContent>
                <w:r w:rsidR="000F7D04" w:rsidRPr="004842A3">
                  <w:rPr>
                    <w:rFonts w:ascii="Century Gothic" w:hAnsi="Century Gothic"/>
                    <w:b w:val="0"/>
                    <w:sz w:val="20"/>
                    <w:lang w:bidi="es-ES"/>
                  </w:rPr>
                  <w:t>[Ciudad, provincia]</w:t>
                </w:r>
              </w:sdtContent>
            </w:sdt>
          </w:p>
          <w:sdt>
            <w:sdtPr>
              <w:rPr>
                <w:rFonts w:ascii="Century Gothic" w:hAnsi="Century Gothic"/>
                <w:b w:val="0"/>
                <w:sz w:val="20"/>
              </w:rPr>
              <w:id w:val="-1240391264"/>
              <w:placeholder>
                <w:docPart w:val="59C586B22BE74769AB390779FFC165DD"/>
              </w:placeholder>
              <w:temporary/>
              <w:showingPlcHdr/>
              <w15:appearance w15:val="hidden"/>
            </w:sdtPr>
            <w:sdtEndPr/>
            <w:sdtContent>
              <w:p w:rsidR="000F7D04" w:rsidRPr="00A81EAF" w:rsidRDefault="000F7D04" w:rsidP="004842A3">
                <w:pPr>
                  <w:pStyle w:val="Fechas"/>
                </w:pPr>
                <w:r w:rsidRPr="004842A3">
                  <w:rPr>
                    <w:rFonts w:ascii="Century Gothic" w:hAnsi="Century Gothic"/>
                    <w:b w:val="0"/>
                    <w:sz w:val="20"/>
                    <w:lang w:bidi="es-ES"/>
                  </w:rPr>
                  <w:t>[Aquí puede indicar su calificación media y escribir un resumen breve de los trabajos de clase, los premios y las matrículas de honor relevantes.]</w:t>
                </w:r>
              </w:p>
            </w:sdtContent>
          </w:sdt>
          <w:p w:rsidR="000F7D04" w:rsidRDefault="000F7D04" w:rsidP="00745B08">
            <w:pPr>
              <w:rPr>
                <w:rFonts w:ascii="Century Gothic" w:hAnsi="Century Gothic"/>
                <w:sz w:val="20"/>
                <w:szCs w:val="20"/>
              </w:rPr>
            </w:pPr>
          </w:p>
          <w:p w:rsidR="004842A3" w:rsidRDefault="004842A3" w:rsidP="00745B08">
            <w:pPr>
              <w:rPr>
                <w:rFonts w:ascii="Century Gothic" w:hAnsi="Century Gothic"/>
                <w:sz w:val="20"/>
                <w:szCs w:val="20"/>
              </w:rPr>
            </w:pPr>
          </w:p>
          <w:p w:rsidR="004842A3" w:rsidRPr="00A81EAF" w:rsidRDefault="004842A3" w:rsidP="004842A3">
            <w:pPr>
              <w:pStyle w:val="Ttulo2"/>
              <w:spacing w:before="0"/>
              <w:rPr>
                <w:rFonts w:ascii="Century Gothic" w:hAnsi="Century Gothic"/>
                <w:color w:val="auto"/>
                <w:sz w:val="20"/>
              </w:rPr>
            </w:pPr>
            <w:r w:rsidRPr="00A81EAF">
              <w:rPr>
                <w:rFonts w:ascii="Century Gothic" w:hAnsi="Century Gothic"/>
                <w:color w:val="auto"/>
                <w:sz w:val="20"/>
                <w:lang w:bidi="es-ES"/>
              </w:rPr>
              <w:t>Experiencia</w:t>
            </w:r>
          </w:p>
          <w:p w:rsidR="004842A3" w:rsidRPr="00A81EAF" w:rsidRDefault="004842A3" w:rsidP="004842A3">
            <w:pPr>
              <w:pStyle w:val="Fechas"/>
              <w:rPr>
                <w:rFonts w:ascii="Century Gothic" w:hAnsi="Century Gothic"/>
                <w:color w:val="auto"/>
                <w:sz w:val="20"/>
              </w:rPr>
            </w:pPr>
            <w:sdt>
              <w:sdtPr>
                <w:rPr>
                  <w:rFonts w:ascii="Century Gothic" w:hAnsi="Century Gothic"/>
                  <w:color w:val="auto"/>
                  <w:sz w:val="20"/>
                </w:rPr>
                <w:id w:val="201059472"/>
                <w:placeholder>
                  <w:docPart w:val="6E38B6BABFBD44F4B09B51CEECC4415A"/>
                </w:placeholder>
                <w:temporary/>
                <w:showingPlcHdr/>
                <w15:appearance w15:val="hidden"/>
              </w:sdtPr>
              <w:sdtContent>
                <w:r w:rsidRPr="00A81EAF">
                  <w:rPr>
                    <w:rFonts w:ascii="Century Gothic" w:hAnsi="Century Gothic"/>
                    <w:color w:val="auto"/>
                    <w:sz w:val="20"/>
                    <w:lang w:bidi="es-ES"/>
                  </w:rPr>
                  <w:t>[Fecha de inicio]</w:t>
                </w:r>
              </w:sdtContent>
            </w:sdt>
            <w:r w:rsidRPr="00A81EAF">
              <w:rPr>
                <w:rFonts w:ascii="Century Gothic" w:hAnsi="Century Gothic"/>
                <w:color w:val="auto"/>
                <w:sz w:val="20"/>
                <w:lang w:bidi="es-ES"/>
              </w:rPr>
              <w:t>-</w:t>
            </w:r>
            <w:sdt>
              <w:sdtPr>
                <w:rPr>
                  <w:rFonts w:ascii="Century Gothic" w:hAnsi="Century Gothic"/>
                  <w:color w:val="auto"/>
                  <w:sz w:val="20"/>
                </w:rPr>
                <w:id w:val="-1419934752"/>
                <w:placeholder>
                  <w:docPart w:val="8B1D39FEFB3B4EC58046B212C68C46C2"/>
                </w:placeholder>
                <w:temporary/>
                <w:showingPlcHdr/>
                <w15:appearance w15:val="hidden"/>
              </w:sdtPr>
              <w:sdtContent>
                <w:r w:rsidRPr="00A81EAF">
                  <w:rPr>
                    <w:rFonts w:ascii="Century Gothic" w:hAnsi="Century Gothic"/>
                    <w:color w:val="auto"/>
                    <w:sz w:val="20"/>
                    <w:lang w:bidi="es-ES"/>
                  </w:rPr>
                  <w:t>[Fecha de finalización]</w:t>
                </w:r>
              </w:sdtContent>
            </w:sdt>
          </w:p>
          <w:p w:rsidR="004842A3" w:rsidRPr="00A81EAF" w:rsidRDefault="004842A3" w:rsidP="004842A3">
            <w:pPr>
              <w:pStyle w:val="Experiencia"/>
              <w:rPr>
                <w:rFonts w:ascii="Century Gothic" w:hAnsi="Century Gothic"/>
                <w:sz w:val="20"/>
                <w:szCs w:val="20"/>
              </w:rPr>
            </w:pPr>
            <w:sdt>
              <w:sdtPr>
                <w:rPr>
                  <w:rFonts w:ascii="Century Gothic" w:hAnsi="Century Gothic"/>
                  <w:sz w:val="20"/>
                  <w:szCs w:val="20"/>
                </w:rPr>
                <w:id w:val="-1167319978"/>
                <w:placeholder>
                  <w:docPart w:val="6B85DFC193A34D9EA39575486EB3B2E0"/>
                </w:placeholder>
                <w:temporary/>
                <w:showingPlcHdr/>
                <w15:appearance w15:val="hidden"/>
              </w:sdtPr>
              <w:sdtEndPr>
                <w:rPr>
                  <w:rStyle w:val="Textoennegrita"/>
                  <w:b/>
                  <w:bCs/>
                </w:rPr>
              </w:sdtEndPr>
              <w:sdtContent>
                <w:r w:rsidRPr="00A81EAF">
                  <w:rPr>
                    <w:rFonts w:ascii="Century Gothic" w:hAnsi="Century Gothic"/>
                    <w:sz w:val="20"/>
                    <w:szCs w:val="20"/>
                    <w:lang w:bidi="es-ES"/>
                  </w:rPr>
                  <w:t>[Cargo]</w:t>
                </w:r>
              </w:sdtContent>
            </w:sdt>
            <w:r w:rsidRPr="00A81EAF">
              <w:rPr>
                <w:rStyle w:val="Textoennegrita"/>
                <w:rFonts w:ascii="Century Gothic" w:hAnsi="Century Gothic"/>
                <w:color w:val="auto"/>
                <w:sz w:val="20"/>
                <w:szCs w:val="20"/>
                <w:lang w:bidi="es-ES"/>
              </w:rPr>
              <w:t xml:space="preserve">• </w:t>
            </w:r>
            <w:sdt>
              <w:sdtPr>
                <w:rPr>
                  <w:rFonts w:ascii="Century Gothic" w:hAnsi="Century Gothic"/>
                  <w:sz w:val="20"/>
                  <w:szCs w:val="20"/>
                </w:rPr>
                <w:id w:val="2029511879"/>
                <w:placeholder>
                  <w:docPart w:val="EBE7C2DD944F4C1CA9A5A4701C6DA089"/>
                </w:placeholder>
                <w:temporary/>
                <w:showingPlcHdr/>
                <w15:appearance w15:val="hidden"/>
              </w:sdtPr>
              <w:sdtContent>
                <w:r w:rsidRPr="00A81EAF">
                  <w:rPr>
                    <w:rFonts w:ascii="Century Gothic" w:hAnsi="Century Gothic"/>
                    <w:sz w:val="20"/>
                    <w:szCs w:val="20"/>
                    <w:lang w:bidi="es-ES"/>
                  </w:rPr>
                  <w:t>[Puesto]</w:t>
                </w:r>
              </w:sdtContent>
            </w:sdt>
            <w:r w:rsidRPr="00A81EAF">
              <w:rPr>
                <w:rStyle w:val="Textoennegrita"/>
                <w:rFonts w:ascii="Century Gothic" w:hAnsi="Century Gothic"/>
                <w:color w:val="auto"/>
                <w:sz w:val="20"/>
                <w:szCs w:val="20"/>
                <w:lang w:bidi="es-ES"/>
              </w:rPr>
              <w:t xml:space="preserve"> • </w:t>
            </w:r>
            <w:sdt>
              <w:sdtPr>
                <w:rPr>
                  <w:rFonts w:ascii="Century Gothic" w:hAnsi="Century Gothic"/>
                  <w:sz w:val="20"/>
                  <w:szCs w:val="20"/>
                </w:rPr>
                <w:id w:val="-1315797015"/>
                <w:placeholder>
                  <w:docPart w:val="FDF200E91A04405E984BC6A618DCC5B5"/>
                </w:placeholder>
                <w:temporary/>
                <w:showingPlcHdr/>
                <w15:appearance w15:val="hidden"/>
              </w:sdtPr>
              <w:sdtContent>
                <w:r w:rsidRPr="00A81EAF">
                  <w:rPr>
                    <w:rFonts w:ascii="Century Gothic" w:hAnsi="Century Gothic"/>
                    <w:sz w:val="20"/>
                    <w:szCs w:val="20"/>
                    <w:lang w:bidi="es-ES"/>
                  </w:rPr>
                  <w:t>[Nombre de la empresa]</w:t>
                </w:r>
              </w:sdtContent>
            </w:sdt>
          </w:p>
          <w:p w:rsidR="004842A3" w:rsidRPr="00A81EAF" w:rsidRDefault="004842A3" w:rsidP="004842A3">
            <w:pPr>
              <w:pStyle w:val="Fechas"/>
              <w:rPr>
                <w:rFonts w:ascii="Century Gothic" w:hAnsi="Century Gothic"/>
                <w:color w:val="auto"/>
                <w:sz w:val="20"/>
              </w:rPr>
            </w:pPr>
            <w:sdt>
              <w:sdtPr>
                <w:rPr>
                  <w:rFonts w:ascii="Century Gothic" w:hAnsi="Century Gothic"/>
                  <w:color w:val="auto"/>
                  <w:sz w:val="20"/>
                </w:rPr>
                <w:id w:val="1889063361"/>
                <w:placeholder>
                  <w:docPart w:val="490AD9FFD471419B855EB82749F253AD"/>
                </w:placeholder>
                <w:temporary/>
                <w:showingPlcHdr/>
                <w15:appearance w15:val="hidden"/>
              </w:sdtPr>
              <w:sdtContent>
                <w:r w:rsidRPr="00A81EAF">
                  <w:rPr>
                    <w:rFonts w:ascii="Century Gothic" w:hAnsi="Century Gothic"/>
                    <w:color w:val="auto"/>
                    <w:sz w:val="20"/>
                    <w:lang w:bidi="es-ES"/>
                  </w:rPr>
                  <w:t>[Fecha de inicio]</w:t>
                </w:r>
              </w:sdtContent>
            </w:sdt>
            <w:r w:rsidRPr="00A81EAF">
              <w:rPr>
                <w:rFonts w:ascii="Century Gothic" w:hAnsi="Century Gothic"/>
                <w:color w:val="auto"/>
                <w:sz w:val="20"/>
                <w:lang w:bidi="es-ES"/>
              </w:rPr>
              <w:t>-</w:t>
            </w:r>
            <w:sdt>
              <w:sdtPr>
                <w:rPr>
                  <w:rFonts w:ascii="Century Gothic" w:hAnsi="Century Gothic"/>
                  <w:color w:val="auto"/>
                  <w:sz w:val="20"/>
                </w:rPr>
                <w:id w:val="1060751496"/>
                <w:placeholder>
                  <w:docPart w:val="076EA52E455A4267B21BFF97CC5417AD"/>
                </w:placeholder>
                <w:temporary/>
                <w:showingPlcHdr/>
                <w15:appearance w15:val="hidden"/>
              </w:sdtPr>
              <w:sdtContent>
                <w:r w:rsidRPr="00A81EAF">
                  <w:rPr>
                    <w:rFonts w:ascii="Century Gothic" w:hAnsi="Century Gothic"/>
                    <w:color w:val="auto"/>
                    <w:sz w:val="20"/>
                    <w:lang w:bidi="es-ES"/>
                  </w:rPr>
                  <w:t>[Fecha de finalización]</w:t>
                </w:r>
              </w:sdtContent>
            </w:sdt>
          </w:p>
          <w:p w:rsidR="004842A3" w:rsidRPr="00A81EAF" w:rsidRDefault="004842A3" w:rsidP="004842A3">
            <w:pPr>
              <w:pStyle w:val="Experiencia"/>
              <w:rPr>
                <w:rFonts w:ascii="Century Gothic" w:hAnsi="Century Gothic"/>
                <w:sz w:val="20"/>
                <w:szCs w:val="20"/>
              </w:rPr>
            </w:pPr>
            <w:sdt>
              <w:sdtPr>
                <w:rPr>
                  <w:rFonts w:ascii="Century Gothic" w:hAnsi="Century Gothic"/>
                  <w:sz w:val="20"/>
                  <w:szCs w:val="20"/>
                </w:rPr>
                <w:id w:val="2089416168"/>
                <w:placeholder>
                  <w:docPart w:val="A9B228FD96304F06948A5AC2B3A3B2BB"/>
                </w:placeholder>
                <w:temporary/>
                <w:showingPlcHdr/>
                <w15:appearance w15:val="hidden"/>
              </w:sdtPr>
              <w:sdtEndPr>
                <w:rPr>
                  <w:rStyle w:val="Textoennegrita"/>
                  <w:b/>
                  <w:bCs/>
                </w:rPr>
              </w:sdtEndPr>
              <w:sdtContent>
                <w:r w:rsidRPr="00A81EAF">
                  <w:rPr>
                    <w:rFonts w:ascii="Century Gothic" w:hAnsi="Century Gothic"/>
                    <w:sz w:val="20"/>
                    <w:szCs w:val="20"/>
                    <w:lang w:bidi="es-ES"/>
                  </w:rPr>
                  <w:t>[Cargo]</w:t>
                </w:r>
              </w:sdtContent>
            </w:sdt>
            <w:r w:rsidRPr="00A81EAF">
              <w:rPr>
                <w:rStyle w:val="Textoennegrita"/>
                <w:rFonts w:ascii="Century Gothic" w:hAnsi="Century Gothic"/>
                <w:color w:val="auto"/>
                <w:sz w:val="20"/>
                <w:szCs w:val="20"/>
                <w:lang w:bidi="es-ES"/>
              </w:rPr>
              <w:t xml:space="preserve">• </w:t>
            </w:r>
            <w:sdt>
              <w:sdtPr>
                <w:rPr>
                  <w:rFonts w:ascii="Century Gothic" w:hAnsi="Century Gothic"/>
                  <w:sz w:val="20"/>
                  <w:szCs w:val="20"/>
                </w:rPr>
                <w:id w:val="578792993"/>
                <w:placeholder>
                  <w:docPart w:val="3B7762F9B7E64842A12E458D932A28F3"/>
                </w:placeholder>
                <w:temporary/>
                <w:showingPlcHdr/>
                <w15:appearance w15:val="hidden"/>
              </w:sdtPr>
              <w:sdtContent>
                <w:r w:rsidRPr="00A81EAF">
                  <w:rPr>
                    <w:rFonts w:ascii="Century Gothic" w:hAnsi="Century Gothic"/>
                    <w:sz w:val="20"/>
                    <w:szCs w:val="20"/>
                    <w:lang w:bidi="es-ES"/>
                  </w:rPr>
                  <w:t>[Puesto]</w:t>
                </w:r>
              </w:sdtContent>
            </w:sdt>
            <w:r w:rsidRPr="00A81EAF">
              <w:rPr>
                <w:rStyle w:val="Textoennegrita"/>
                <w:rFonts w:ascii="Century Gothic" w:hAnsi="Century Gothic"/>
                <w:color w:val="auto"/>
                <w:sz w:val="20"/>
                <w:szCs w:val="20"/>
                <w:lang w:bidi="es-ES"/>
              </w:rPr>
              <w:t xml:space="preserve"> • </w:t>
            </w:r>
            <w:sdt>
              <w:sdtPr>
                <w:rPr>
                  <w:rFonts w:ascii="Century Gothic" w:hAnsi="Century Gothic"/>
                  <w:sz w:val="20"/>
                  <w:szCs w:val="20"/>
                </w:rPr>
                <w:id w:val="-1847401369"/>
                <w:placeholder>
                  <w:docPart w:val="B5FF35615AA24EAD906C569323185822"/>
                </w:placeholder>
                <w:temporary/>
                <w:showingPlcHdr/>
                <w15:appearance w15:val="hidden"/>
              </w:sdtPr>
              <w:sdtContent>
                <w:r w:rsidRPr="00A81EAF">
                  <w:rPr>
                    <w:rFonts w:ascii="Century Gothic" w:hAnsi="Century Gothic"/>
                    <w:sz w:val="20"/>
                    <w:szCs w:val="20"/>
                    <w:lang w:bidi="es-ES"/>
                  </w:rPr>
                  <w:t>[Nombre de la empresa]</w:t>
                </w:r>
              </w:sdtContent>
            </w:sdt>
          </w:p>
          <w:p w:rsidR="004842A3" w:rsidRPr="00A81EAF" w:rsidRDefault="004842A3" w:rsidP="004842A3">
            <w:pPr>
              <w:pStyle w:val="Fechas"/>
              <w:rPr>
                <w:rFonts w:ascii="Century Gothic" w:hAnsi="Century Gothic"/>
                <w:color w:val="auto"/>
                <w:sz w:val="20"/>
              </w:rPr>
            </w:pPr>
            <w:sdt>
              <w:sdtPr>
                <w:rPr>
                  <w:rFonts w:ascii="Century Gothic" w:hAnsi="Century Gothic"/>
                  <w:color w:val="auto"/>
                  <w:sz w:val="20"/>
                </w:rPr>
                <w:id w:val="-848477920"/>
                <w:placeholder>
                  <w:docPart w:val="D4F04608038F43A3963666C5E4343935"/>
                </w:placeholder>
                <w:temporary/>
                <w:showingPlcHdr/>
                <w15:appearance w15:val="hidden"/>
              </w:sdtPr>
              <w:sdtContent>
                <w:r w:rsidRPr="00A81EAF">
                  <w:rPr>
                    <w:rFonts w:ascii="Century Gothic" w:hAnsi="Century Gothic"/>
                    <w:color w:val="auto"/>
                    <w:sz w:val="20"/>
                    <w:lang w:bidi="es-ES"/>
                  </w:rPr>
                  <w:t>[Fecha de inicio]</w:t>
                </w:r>
              </w:sdtContent>
            </w:sdt>
            <w:r w:rsidRPr="00A81EAF">
              <w:rPr>
                <w:rFonts w:ascii="Century Gothic" w:hAnsi="Century Gothic"/>
                <w:color w:val="auto"/>
                <w:sz w:val="20"/>
                <w:lang w:bidi="es-ES"/>
              </w:rPr>
              <w:t>-</w:t>
            </w:r>
            <w:sdt>
              <w:sdtPr>
                <w:rPr>
                  <w:rFonts w:ascii="Century Gothic" w:hAnsi="Century Gothic"/>
                  <w:color w:val="auto"/>
                  <w:sz w:val="20"/>
                </w:rPr>
                <w:id w:val="-1252506306"/>
                <w:placeholder>
                  <w:docPart w:val="EDF33A49CDB740918A2F8636F55E9A41"/>
                </w:placeholder>
                <w:temporary/>
                <w:showingPlcHdr/>
                <w15:appearance w15:val="hidden"/>
              </w:sdtPr>
              <w:sdtContent>
                <w:r w:rsidRPr="00A81EAF">
                  <w:rPr>
                    <w:rFonts w:ascii="Century Gothic" w:hAnsi="Century Gothic"/>
                    <w:color w:val="auto"/>
                    <w:sz w:val="20"/>
                    <w:lang w:bidi="es-ES"/>
                  </w:rPr>
                  <w:t>[Fecha de finalización]</w:t>
                </w:r>
              </w:sdtContent>
            </w:sdt>
          </w:p>
          <w:p w:rsidR="004842A3" w:rsidRPr="00A81EAF" w:rsidRDefault="004842A3" w:rsidP="004842A3">
            <w:pPr>
              <w:pStyle w:val="Experiencia"/>
              <w:rPr>
                <w:rFonts w:ascii="Century Gothic" w:hAnsi="Century Gothic"/>
                <w:sz w:val="20"/>
                <w:szCs w:val="20"/>
              </w:rPr>
            </w:pPr>
            <w:sdt>
              <w:sdtPr>
                <w:rPr>
                  <w:rFonts w:ascii="Century Gothic" w:hAnsi="Century Gothic"/>
                  <w:sz w:val="20"/>
                  <w:szCs w:val="20"/>
                </w:rPr>
                <w:id w:val="-1462188416"/>
                <w:placeholder>
                  <w:docPart w:val="E608A61689084BA9BDBC39063F4BE743"/>
                </w:placeholder>
                <w:temporary/>
                <w:showingPlcHdr/>
                <w15:appearance w15:val="hidden"/>
              </w:sdtPr>
              <w:sdtEndPr>
                <w:rPr>
                  <w:rStyle w:val="Textoennegrita"/>
                  <w:b/>
                  <w:bCs/>
                </w:rPr>
              </w:sdtEndPr>
              <w:sdtContent>
                <w:r w:rsidRPr="00A81EAF">
                  <w:rPr>
                    <w:rFonts w:ascii="Century Gothic" w:hAnsi="Century Gothic"/>
                    <w:sz w:val="20"/>
                    <w:szCs w:val="20"/>
                    <w:lang w:bidi="es-ES"/>
                  </w:rPr>
                  <w:t>[Cargo]</w:t>
                </w:r>
              </w:sdtContent>
            </w:sdt>
            <w:r w:rsidRPr="00A81EAF">
              <w:rPr>
                <w:rStyle w:val="Textoennegrita"/>
                <w:rFonts w:ascii="Century Gothic" w:hAnsi="Century Gothic"/>
                <w:color w:val="auto"/>
                <w:sz w:val="20"/>
                <w:szCs w:val="20"/>
                <w:lang w:bidi="es-ES"/>
              </w:rPr>
              <w:t xml:space="preserve">• </w:t>
            </w:r>
            <w:sdt>
              <w:sdtPr>
                <w:rPr>
                  <w:rFonts w:ascii="Century Gothic" w:hAnsi="Century Gothic"/>
                  <w:sz w:val="20"/>
                  <w:szCs w:val="20"/>
                </w:rPr>
                <w:id w:val="-1768142880"/>
                <w:placeholder>
                  <w:docPart w:val="E6BD49342FA44735B7094EFD5B69B188"/>
                </w:placeholder>
                <w:temporary/>
                <w:showingPlcHdr/>
                <w15:appearance w15:val="hidden"/>
              </w:sdtPr>
              <w:sdtContent>
                <w:r w:rsidRPr="00A81EAF">
                  <w:rPr>
                    <w:rFonts w:ascii="Century Gothic" w:hAnsi="Century Gothic"/>
                    <w:sz w:val="20"/>
                    <w:szCs w:val="20"/>
                    <w:lang w:bidi="es-ES"/>
                  </w:rPr>
                  <w:t>[Puesto]</w:t>
                </w:r>
              </w:sdtContent>
            </w:sdt>
            <w:r w:rsidRPr="00A81EAF">
              <w:rPr>
                <w:rStyle w:val="Textoennegrita"/>
                <w:rFonts w:ascii="Century Gothic" w:hAnsi="Century Gothic"/>
                <w:color w:val="auto"/>
                <w:sz w:val="20"/>
                <w:szCs w:val="20"/>
                <w:lang w:bidi="es-ES"/>
              </w:rPr>
              <w:t xml:space="preserve"> • </w:t>
            </w:r>
            <w:sdt>
              <w:sdtPr>
                <w:rPr>
                  <w:rFonts w:ascii="Century Gothic" w:hAnsi="Century Gothic"/>
                  <w:sz w:val="20"/>
                  <w:szCs w:val="20"/>
                </w:rPr>
                <w:id w:val="-1452551456"/>
                <w:placeholder>
                  <w:docPart w:val="2CBE7CEE1CA644E3B63E5AFCDDDB62ED"/>
                </w:placeholder>
                <w:temporary/>
                <w:showingPlcHdr/>
                <w15:appearance w15:val="hidden"/>
              </w:sdtPr>
              <w:sdtContent>
                <w:r w:rsidRPr="00A81EAF">
                  <w:rPr>
                    <w:rFonts w:ascii="Century Gothic" w:hAnsi="Century Gothic"/>
                    <w:sz w:val="20"/>
                    <w:szCs w:val="20"/>
                    <w:lang w:bidi="es-ES"/>
                  </w:rPr>
                  <w:t>[Nombre de la empresa]</w:t>
                </w:r>
              </w:sdtContent>
            </w:sdt>
          </w:p>
          <w:sdt>
            <w:sdtPr>
              <w:rPr>
                <w:rFonts w:ascii="Century Gothic" w:hAnsi="Century Gothic"/>
                <w:sz w:val="20"/>
                <w:szCs w:val="20"/>
              </w:rPr>
              <w:id w:val="-770157231"/>
              <w:placeholder>
                <w:docPart w:val="60A060FBECDF455FBC5830FB410BD1FE"/>
              </w:placeholder>
              <w:temporary/>
              <w:showingPlcHdr/>
              <w15:appearance w15:val="hidden"/>
            </w:sdtPr>
            <w:sdtContent>
              <w:p w:rsidR="004842A3" w:rsidRPr="00A81EAF" w:rsidRDefault="004842A3" w:rsidP="004842A3">
                <w:pPr>
                  <w:rPr>
                    <w:rFonts w:ascii="Century Gothic" w:hAnsi="Century Gothic"/>
                    <w:sz w:val="20"/>
                    <w:szCs w:val="20"/>
                  </w:rPr>
                </w:pPr>
                <w:r w:rsidRPr="00A81EAF">
                  <w:rPr>
                    <w:rFonts w:ascii="Century Gothic" w:hAnsi="Century Gothic"/>
                    <w:sz w:val="20"/>
                    <w:szCs w:val="20"/>
                    <w:lang w:bidi="es-ES"/>
                  </w:rPr>
                  <w:t>[Escriba un breve resumen de sus principales responsabilidades y sus logros más destacados aquí.]</w:t>
                </w:r>
              </w:p>
            </w:sdtContent>
          </w:sdt>
          <w:p w:rsidR="004842A3" w:rsidRPr="00A81EAF" w:rsidRDefault="004842A3" w:rsidP="00745B08">
            <w:pPr>
              <w:rPr>
                <w:rFonts w:ascii="Century Gothic" w:hAnsi="Century Gothic"/>
                <w:sz w:val="20"/>
                <w:szCs w:val="20"/>
              </w:rPr>
            </w:pPr>
          </w:p>
          <w:p w:rsidR="000F7D04" w:rsidRPr="00A81EAF" w:rsidRDefault="000F7D04" w:rsidP="00745B08">
            <w:pPr>
              <w:pStyle w:val="Ttulo2"/>
              <w:rPr>
                <w:rFonts w:ascii="Century Gothic" w:hAnsi="Century Gothic"/>
                <w:color w:val="auto"/>
                <w:sz w:val="20"/>
              </w:rPr>
            </w:pPr>
            <w:r w:rsidRPr="00A81EAF">
              <w:rPr>
                <w:rFonts w:ascii="Century Gothic" w:hAnsi="Century Gothic"/>
                <w:color w:val="auto"/>
                <w:sz w:val="20"/>
                <w:lang w:bidi="es-ES"/>
              </w:rPr>
              <w:t>Referencias</w:t>
            </w:r>
          </w:p>
          <w:sdt>
            <w:sdtPr>
              <w:rPr>
                <w:rFonts w:ascii="Century Gothic" w:hAnsi="Century Gothic"/>
                <w:sz w:val="20"/>
                <w:szCs w:val="20"/>
              </w:rPr>
              <w:id w:val="-494037895"/>
              <w:placeholder>
                <w:docPart w:val="B6BD796F65D042888404DCB7832C46F6"/>
              </w:placeholder>
              <w:temporary/>
              <w:showingPlcHdr/>
              <w15:appearance w15:val="hidden"/>
            </w:sdtPr>
            <w:sdtEndPr/>
            <w:sdtContent>
              <w:p w:rsidR="004842A3" w:rsidRDefault="000F7D04" w:rsidP="00745B08">
                <w:pPr>
                  <w:rPr>
                    <w:rFonts w:ascii="Century Gothic" w:hAnsi="Century Gothic" w:cs="Times"/>
                    <w:sz w:val="20"/>
                    <w:szCs w:val="20"/>
                  </w:rPr>
                </w:pPr>
                <w:r w:rsidRPr="00A81EAF">
                  <w:rPr>
                    <w:rFonts w:ascii="Century Gothic" w:hAnsi="Century Gothic"/>
                    <w:sz w:val="20"/>
                    <w:szCs w:val="20"/>
                    <w:lang w:bidi="es-ES"/>
                  </w:rPr>
                  <w:t>[Disponible bajo solicitud.]</w:t>
                </w:r>
              </w:p>
            </w:sdtContent>
          </w:sdt>
          <w:p w:rsidR="004842A3" w:rsidRDefault="004842A3" w:rsidP="004842A3">
            <w:pPr>
              <w:rPr>
                <w:rFonts w:ascii="Century Gothic" w:hAnsi="Century Gothic" w:cs="Times"/>
                <w:sz w:val="20"/>
                <w:szCs w:val="20"/>
              </w:rPr>
            </w:pPr>
          </w:p>
          <w:p w:rsidR="000F7D04" w:rsidRPr="004842A3" w:rsidRDefault="000F7D04" w:rsidP="004842A3">
            <w:pPr>
              <w:rPr>
                <w:rFonts w:ascii="Century Gothic" w:hAnsi="Century Gothic" w:cs="Times"/>
                <w:sz w:val="20"/>
                <w:szCs w:val="20"/>
              </w:rPr>
            </w:pPr>
          </w:p>
        </w:tc>
      </w:tr>
      <w:tr w:rsidR="00A81EAF" w:rsidRPr="00A81EAF" w:rsidTr="00745B08">
        <w:trPr>
          <w:trHeight w:val="1290"/>
        </w:trPr>
        <w:tc>
          <w:tcPr>
            <w:tcW w:w="3402" w:type="dxa"/>
          </w:tcPr>
          <w:p w:rsidR="00555003" w:rsidRPr="00A81EAF" w:rsidRDefault="00555003" w:rsidP="00745B08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</w:p>
          <w:p w:rsidR="00745B08" w:rsidRPr="00A81EAF" w:rsidRDefault="00745B08" w:rsidP="00745B08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</w:p>
          <w:p w:rsidR="00745B08" w:rsidRPr="00A81EAF" w:rsidRDefault="00745B08" w:rsidP="00745B08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</w:p>
          <w:p w:rsidR="00745B08" w:rsidRPr="00A81EAF" w:rsidRDefault="00745B08" w:rsidP="00745B08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</w:p>
          <w:p w:rsidR="00745B08" w:rsidRPr="00A81EAF" w:rsidRDefault="00745B08" w:rsidP="00745B08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</w:p>
          <w:p w:rsidR="00745B08" w:rsidRPr="00A81EAF" w:rsidRDefault="00745B08" w:rsidP="00745B08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</w:p>
          <w:p w:rsidR="00745B08" w:rsidRPr="00A81EAF" w:rsidRDefault="00745B08" w:rsidP="00745B08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</w:p>
          <w:p w:rsidR="00745B08" w:rsidRPr="00A81EAF" w:rsidRDefault="00745B08" w:rsidP="00745B08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vMerge/>
          </w:tcPr>
          <w:p w:rsidR="00555003" w:rsidRPr="00A81EAF" w:rsidRDefault="00555003" w:rsidP="00745B08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5810" w:type="dxa"/>
            <w:vMerge/>
          </w:tcPr>
          <w:p w:rsidR="00555003" w:rsidRPr="00A81EAF" w:rsidRDefault="00555003" w:rsidP="00745B08"/>
        </w:tc>
      </w:tr>
      <w:tr w:rsidR="00A81EAF" w:rsidRPr="00A81EAF" w:rsidTr="00745B08">
        <w:trPr>
          <w:trHeight w:val="543"/>
        </w:trPr>
        <w:tc>
          <w:tcPr>
            <w:tcW w:w="3402" w:type="dxa"/>
            <w:vAlign w:val="center"/>
          </w:tcPr>
          <w:p w:rsidR="00555003" w:rsidRPr="00A81EAF" w:rsidRDefault="00D46A2B" w:rsidP="00745B08">
            <w:pPr>
              <w:pStyle w:val="Informacin"/>
              <w:rPr>
                <w:rStyle w:val="Textoennegrita"/>
                <w:rFonts w:ascii="Century Gothic" w:hAnsi="Century Gothic"/>
                <w:b w:val="0"/>
                <w:bCs w:val="0"/>
                <w:color w:val="auto"/>
              </w:rPr>
            </w:pPr>
            <w:sdt>
              <w:sdtPr>
                <w:rPr>
                  <w:rFonts w:ascii="Century Gothic" w:hAnsi="Century Gothic"/>
                  <w:b/>
                  <w:bCs/>
                  <w:color w:val="auto"/>
                </w:rPr>
                <w:id w:val="1645700282"/>
                <w:placeholder>
                  <w:docPart w:val="35D094CF728044B5B04CFFCBAD841426"/>
                </w:placeholder>
                <w:temporary/>
                <w:showingPlcHdr/>
                <w15:appearance w15:val="hidden"/>
              </w:sdtPr>
              <w:sdtEndPr>
                <w:rPr>
                  <w:rStyle w:val="Textoennegrita"/>
                </w:rPr>
              </w:sdtEndPr>
              <w:sdtContent>
                <w:r w:rsidR="00555003" w:rsidRPr="00A81EAF">
                  <w:rPr>
                    <w:rFonts w:ascii="Century Gothic" w:hAnsi="Century Gothic"/>
                    <w:color w:val="auto"/>
                    <w:lang w:bidi="es-ES"/>
                  </w:rPr>
                  <w:t>[Su dirección]</w:t>
                </w:r>
              </w:sdtContent>
            </w:sdt>
          </w:p>
          <w:p w:rsidR="00555003" w:rsidRPr="00A81EAF" w:rsidRDefault="00D46A2B" w:rsidP="00745B08">
            <w:pPr>
              <w:pStyle w:val="Informacin"/>
              <w:rPr>
                <w:rFonts w:ascii="Century Gothic" w:hAnsi="Century Gothic"/>
                <w:color w:val="auto"/>
              </w:rPr>
            </w:pPr>
            <w:sdt>
              <w:sdtPr>
                <w:rPr>
                  <w:rFonts w:ascii="Century Gothic" w:hAnsi="Century Gothic"/>
                  <w:color w:val="auto"/>
                </w:rPr>
                <w:id w:val="-798381348"/>
                <w:placeholder>
                  <w:docPart w:val="92630E6D71AF4C2AA9AB0F3061003DD1"/>
                </w:placeholder>
                <w:temporary/>
                <w:showingPlcHdr/>
                <w15:appearance w15:val="hidden"/>
              </w:sdtPr>
              <w:sdtEndPr/>
              <w:sdtContent>
                <w:r w:rsidR="00555003" w:rsidRPr="00A81EAF">
                  <w:rPr>
                    <w:rFonts w:ascii="Century Gothic" w:hAnsi="Century Gothic"/>
                    <w:color w:val="auto"/>
                    <w:lang w:bidi="es-ES"/>
                  </w:rPr>
                  <w:t>[Ciudad, provincia, código postal]</w:t>
                </w:r>
              </w:sdtContent>
            </w:sdt>
          </w:p>
        </w:tc>
        <w:tc>
          <w:tcPr>
            <w:tcW w:w="426" w:type="dxa"/>
            <w:vMerge/>
          </w:tcPr>
          <w:p w:rsidR="00555003" w:rsidRPr="00A81EAF" w:rsidRDefault="00555003" w:rsidP="00745B08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5810" w:type="dxa"/>
            <w:vMerge/>
          </w:tcPr>
          <w:p w:rsidR="00555003" w:rsidRPr="00A81EAF" w:rsidRDefault="00555003" w:rsidP="00745B08">
            <w:pPr>
              <w:pStyle w:val="Ttulo1"/>
              <w:rPr>
                <w:color w:val="auto"/>
              </w:rPr>
            </w:pPr>
          </w:p>
        </w:tc>
      </w:tr>
      <w:tr w:rsidR="00A81EAF" w:rsidRPr="00A81EAF" w:rsidTr="00745B08">
        <w:trPr>
          <w:trHeight w:val="183"/>
        </w:trPr>
        <w:tc>
          <w:tcPr>
            <w:tcW w:w="3402" w:type="dxa"/>
            <w:vAlign w:val="center"/>
          </w:tcPr>
          <w:p w:rsidR="00555003" w:rsidRPr="00A81EAF" w:rsidRDefault="00555003" w:rsidP="00745B08">
            <w:pPr>
              <w:pStyle w:val="Sinespaciado"/>
              <w:rPr>
                <w:rFonts w:ascii="Century Gothic" w:hAnsi="Century Gothic"/>
              </w:rPr>
            </w:pPr>
          </w:p>
        </w:tc>
        <w:tc>
          <w:tcPr>
            <w:tcW w:w="426" w:type="dxa"/>
            <w:vMerge/>
          </w:tcPr>
          <w:p w:rsidR="00555003" w:rsidRPr="00A81EAF" w:rsidRDefault="00555003" w:rsidP="00745B08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5810" w:type="dxa"/>
            <w:vMerge/>
          </w:tcPr>
          <w:p w:rsidR="00555003" w:rsidRPr="00A81EAF" w:rsidRDefault="00555003" w:rsidP="00745B08">
            <w:pPr>
              <w:pStyle w:val="Ttulo1"/>
              <w:rPr>
                <w:color w:val="auto"/>
              </w:rPr>
            </w:pPr>
          </w:p>
        </w:tc>
      </w:tr>
      <w:tr w:rsidR="00A81EAF" w:rsidRPr="00A81EAF" w:rsidTr="00745B08">
        <w:trPr>
          <w:trHeight w:val="624"/>
        </w:trPr>
        <w:tc>
          <w:tcPr>
            <w:tcW w:w="3402" w:type="dxa"/>
            <w:vAlign w:val="center"/>
          </w:tcPr>
          <w:p w:rsidR="00555003" w:rsidRPr="00A81EAF" w:rsidRDefault="00D46A2B" w:rsidP="00745B08">
            <w:pPr>
              <w:pStyle w:val="Informacin"/>
              <w:rPr>
                <w:rFonts w:ascii="Century Gothic" w:hAnsi="Century Gothic"/>
                <w:color w:val="auto"/>
              </w:rPr>
            </w:pPr>
            <w:sdt>
              <w:sdtPr>
                <w:rPr>
                  <w:rFonts w:ascii="Century Gothic" w:hAnsi="Century Gothic"/>
                  <w:color w:val="auto"/>
                </w:rPr>
                <w:id w:val="1701595270"/>
                <w:placeholder>
                  <w:docPart w:val="13EA1F232552439494AAD06C811654FB"/>
                </w:placeholder>
                <w:temporary/>
                <w:showingPlcHdr/>
                <w15:appearance w15:val="hidden"/>
              </w:sdtPr>
              <w:sdtEndPr/>
              <w:sdtContent>
                <w:r w:rsidR="00555003" w:rsidRPr="00A81EAF">
                  <w:rPr>
                    <w:rFonts w:ascii="Century Gothic" w:hAnsi="Century Gothic"/>
                    <w:color w:val="auto"/>
                    <w:lang w:bidi="es-ES"/>
                  </w:rPr>
                  <w:t>[Su teléfono]</w:t>
                </w:r>
              </w:sdtContent>
            </w:sdt>
          </w:p>
        </w:tc>
        <w:tc>
          <w:tcPr>
            <w:tcW w:w="426" w:type="dxa"/>
            <w:vMerge/>
          </w:tcPr>
          <w:p w:rsidR="00555003" w:rsidRPr="00A81EAF" w:rsidRDefault="00555003" w:rsidP="00745B08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5810" w:type="dxa"/>
            <w:vMerge/>
          </w:tcPr>
          <w:p w:rsidR="00555003" w:rsidRPr="00A81EAF" w:rsidRDefault="00555003" w:rsidP="00745B08">
            <w:pPr>
              <w:pStyle w:val="Ttulo1"/>
              <w:rPr>
                <w:color w:val="auto"/>
              </w:rPr>
            </w:pPr>
          </w:p>
        </w:tc>
      </w:tr>
      <w:tr w:rsidR="00A81EAF" w:rsidRPr="00A81EAF" w:rsidTr="00745B08">
        <w:trPr>
          <w:trHeight w:val="183"/>
        </w:trPr>
        <w:tc>
          <w:tcPr>
            <w:tcW w:w="3402" w:type="dxa"/>
            <w:vAlign w:val="center"/>
          </w:tcPr>
          <w:p w:rsidR="00555003" w:rsidRPr="00A81EAF" w:rsidRDefault="00555003" w:rsidP="00745B08">
            <w:pPr>
              <w:pStyle w:val="Sinespaciado"/>
              <w:rPr>
                <w:rFonts w:ascii="Century Gothic" w:hAnsi="Century Gothic"/>
              </w:rPr>
            </w:pPr>
          </w:p>
        </w:tc>
        <w:tc>
          <w:tcPr>
            <w:tcW w:w="426" w:type="dxa"/>
            <w:vMerge/>
          </w:tcPr>
          <w:p w:rsidR="00555003" w:rsidRPr="00A81EAF" w:rsidRDefault="00555003" w:rsidP="00745B08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5810" w:type="dxa"/>
            <w:vMerge/>
          </w:tcPr>
          <w:p w:rsidR="00555003" w:rsidRPr="00A81EAF" w:rsidRDefault="00555003" w:rsidP="00745B08">
            <w:pPr>
              <w:pStyle w:val="Ttulo1"/>
              <w:rPr>
                <w:color w:val="auto"/>
              </w:rPr>
            </w:pPr>
          </w:p>
        </w:tc>
      </w:tr>
      <w:tr w:rsidR="00A81EAF" w:rsidRPr="00A81EAF" w:rsidTr="00745B08">
        <w:trPr>
          <w:trHeight w:val="633"/>
        </w:trPr>
        <w:tc>
          <w:tcPr>
            <w:tcW w:w="3402" w:type="dxa"/>
            <w:vAlign w:val="center"/>
          </w:tcPr>
          <w:p w:rsidR="00555003" w:rsidRPr="00A81EAF" w:rsidRDefault="00D46A2B" w:rsidP="00745B08">
            <w:pPr>
              <w:pStyle w:val="Informacin"/>
              <w:rPr>
                <w:rFonts w:ascii="Century Gothic" w:hAnsi="Century Gothic"/>
                <w:color w:val="auto"/>
              </w:rPr>
            </w:pPr>
            <w:sdt>
              <w:sdtPr>
                <w:rPr>
                  <w:rFonts w:ascii="Century Gothic" w:hAnsi="Century Gothic"/>
                  <w:color w:val="auto"/>
                </w:rPr>
                <w:id w:val="-1997099910"/>
                <w:placeholder>
                  <w:docPart w:val="9EDCFF1995FA404297DEEDFFA5F30DE3"/>
                </w:placeholder>
                <w:temporary/>
                <w:showingPlcHdr/>
                <w15:appearance w15:val="hidden"/>
              </w:sdtPr>
              <w:sdtEndPr/>
              <w:sdtContent>
                <w:r w:rsidR="00555003" w:rsidRPr="00A81EAF">
                  <w:rPr>
                    <w:rFonts w:ascii="Century Gothic" w:hAnsi="Century Gothic"/>
                    <w:color w:val="auto"/>
                    <w:lang w:bidi="es-ES"/>
                  </w:rPr>
                  <w:t>[Su correo electrónico]</w:t>
                </w:r>
              </w:sdtContent>
            </w:sdt>
          </w:p>
        </w:tc>
        <w:tc>
          <w:tcPr>
            <w:tcW w:w="426" w:type="dxa"/>
            <w:vMerge/>
          </w:tcPr>
          <w:p w:rsidR="00555003" w:rsidRPr="00A81EAF" w:rsidRDefault="00555003" w:rsidP="00745B08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5810" w:type="dxa"/>
            <w:vMerge/>
          </w:tcPr>
          <w:p w:rsidR="00555003" w:rsidRPr="00A81EAF" w:rsidRDefault="00555003" w:rsidP="00745B08">
            <w:pPr>
              <w:pStyle w:val="Ttulo1"/>
              <w:rPr>
                <w:color w:val="auto"/>
              </w:rPr>
            </w:pPr>
          </w:p>
        </w:tc>
      </w:tr>
      <w:tr w:rsidR="00A81EAF" w:rsidRPr="00A81EAF" w:rsidTr="00745B08">
        <w:trPr>
          <w:trHeight w:val="174"/>
        </w:trPr>
        <w:tc>
          <w:tcPr>
            <w:tcW w:w="3402" w:type="dxa"/>
            <w:vAlign w:val="center"/>
          </w:tcPr>
          <w:p w:rsidR="00555003" w:rsidRPr="00A81EAF" w:rsidRDefault="00555003" w:rsidP="00745B08">
            <w:pPr>
              <w:pStyle w:val="Sinespaciado"/>
              <w:rPr>
                <w:rFonts w:ascii="Century Gothic" w:hAnsi="Century Gothic"/>
              </w:rPr>
            </w:pPr>
          </w:p>
        </w:tc>
        <w:tc>
          <w:tcPr>
            <w:tcW w:w="426" w:type="dxa"/>
            <w:vMerge/>
          </w:tcPr>
          <w:p w:rsidR="00555003" w:rsidRPr="00A81EAF" w:rsidRDefault="00555003" w:rsidP="00745B08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5810" w:type="dxa"/>
            <w:vMerge/>
          </w:tcPr>
          <w:p w:rsidR="00555003" w:rsidRPr="00A81EAF" w:rsidRDefault="00555003" w:rsidP="00745B08">
            <w:pPr>
              <w:pStyle w:val="Ttulo1"/>
              <w:rPr>
                <w:color w:val="auto"/>
              </w:rPr>
            </w:pPr>
          </w:p>
        </w:tc>
      </w:tr>
      <w:tr w:rsidR="00A81EAF" w:rsidRPr="00A81EAF" w:rsidTr="00745B08">
        <w:trPr>
          <w:trHeight w:val="633"/>
        </w:trPr>
        <w:sdt>
          <w:sdtPr>
            <w:rPr>
              <w:rFonts w:ascii="Century Gothic" w:hAnsi="Century Gothic"/>
              <w:color w:val="auto"/>
            </w:rPr>
            <w:id w:val="994223924"/>
            <w:placeholder>
              <w:docPart w:val="D0E36F4992A44072AB8AB65B4CFE1E97"/>
            </w:placeholder>
            <w:temporary/>
            <w:showingPlcHdr/>
            <w15:appearance w15:val="hidden"/>
          </w:sdtPr>
          <w:sdtEndPr/>
          <w:sdtContent>
            <w:tc>
              <w:tcPr>
                <w:tcW w:w="3402" w:type="dxa"/>
                <w:vAlign w:val="center"/>
              </w:tcPr>
              <w:p w:rsidR="00555003" w:rsidRPr="00A81EAF" w:rsidRDefault="00555003" w:rsidP="00745B08">
                <w:pPr>
                  <w:pStyle w:val="Informacin"/>
                  <w:rPr>
                    <w:rFonts w:ascii="Century Gothic" w:hAnsi="Century Gothic"/>
                    <w:color w:val="auto"/>
                  </w:rPr>
                </w:pPr>
                <w:r w:rsidRPr="00A81EAF">
                  <w:rPr>
                    <w:rStyle w:val="Textodelmarcadordeposicin"/>
                    <w:rFonts w:ascii="Century Gothic" w:hAnsi="Century Gothic"/>
                    <w:color w:val="auto"/>
                    <w:lang w:bidi="es-ES"/>
                  </w:rPr>
                  <w:t>Su sitio web:</w:t>
                </w:r>
              </w:p>
            </w:tc>
          </w:sdtContent>
        </w:sdt>
        <w:tc>
          <w:tcPr>
            <w:tcW w:w="426" w:type="dxa"/>
            <w:vMerge/>
          </w:tcPr>
          <w:p w:rsidR="00555003" w:rsidRPr="00A81EAF" w:rsidRDefault="00555003" w:rsidP="00745B08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5810" w:type="dxa"/>
            <w:vMerge/>
          </w:tcPr>
          <w:p w:rsidR="00555003" w:rsidRPr="00A81EAF" w:rsidRDefault="00555003" w:rsidP="00745B08">
            <w:pPr>
              <w:pStyle w:val="Ttulo1"/>
              <w:rPr>
                <w:color w:val="auto"/>
              </w:rPr>
            </w:pPr>
          </w:p>
        </w:tc>
      </w:tr>
      <w:tr w:rsidR="00A81EAF" w:rsidRPr="00A81EAF" w:rsidTr="00745B08">
        <w:trPr>
          <w:trHeight w:val="2960"/>
        </w:trPr>
        <w:tc>
          <w:tcPr>
            <w:tcW w:w="3402" w:type="dxa"/>
          </w:tcPr>
          <w:p w:rsidR="00555003" w:rsidRPr="00A81EAF" w:rsidRDefault="00555003" w:rsidP="00745B08"/>
        </w:tc>
        <w:tc>
          <w:tcPr>
            <w:tcW w:w="426" w:type="dxa"/>
          </w:tcPr>
          <w:p w:rsidR="00555003" w:rsidRPr="00A81EAF" w:rsidRDefault="00555003" w:rsidP="00745B08"/>
        </w:tc>
        <w:tc>
          <w:tcPr>
            <w:tcW w:w="5810" w:type="dxa"/>
            <w:vMerge/>
          </w:tcPr>
          <w:p w:rsidR="00555003" w:rsidRPr="00A81EAF" w:rsidRDefault="00555003" w:rsidP="00745B08"/>
        </w:tc>
      </w:tr>
    </w:tbl>
    <w:p w:rsidR="007F5B63" w:rsidRPr="00A81EAF" w:rsidRDefault="007F5B63" w:rsidP="00CE1E3D">
      <w:pPr>
        <w:pStyle w:val="Textoindependiente"/>
      </w:pPr>
    </w:p>
    <w:sectPr w:rsidR="007F5B63" w:rsidRPr="00A81EAF" w:rsidSect="00A81EAF">
      <w:headerReference w:type="default" r:id="rId11"/>
      <w:type w:val="continuous"/>
      <w:pgSz w:w="11906" w:h="16838" w:code="9"/>
      <w:pgMar w:top="1701" w:right="1134" w:bottom="1134" w:left="1134" w:header="720" w:footer="283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6A2B" w:rsidRDefault="00D46A2B" w:rsidP="00590471">
      <w:r>
        <w:separator/>
      </w:r>
    </w:p>
  </w:endnote>
  <w:endnote w:type="continuationSeparator" w:id="0">
    <w:p w:rsidR="00D46A2B" w:rsidRDefault="00D46A2B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6A2B" w:rsidRDefault="00D46A2B" w:rsidP="00590471">
      <w:r>
        <w:separator/>
      </w:r>
    </w:p>
  </w:footnote>
  <w:footnote w:type="continuationSeparator" w:id="0">
    <w:p w:rsidR="00D46A2B" w:rsidRDefault="00D46A2B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0471" w:rsidRDefault="00A81EAF" w:rsidP="00A81EAF"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ángulo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b/>
                              <w:caps/>
                              <w:color w:val="FFFFFF" w:themeColor="background1"/>
                              <w:sz w:val="24"/>
                              <w:szCs w:val="24"/>
                            </w:rPr>
                            <w:alias w:val="Título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:rsidR="00A81EAF" w:rsidRPr="00A81EAF" w:rsidRDefault="004842A3">
                              <w:pPr>
                                <w:pStyle w:val="Encabezado"/>
                                <w:tabs>
                                  <w:tab w:val="clear" w:pos="4680"/>
                                  <w:tab w:val="clear" w:pos="9360"/>
                                </w:tabs>
                                <w:jc w:val="center"/>
                                <w:rPr>
                                  <w:b/>
                                  <w:caps/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caps/>
                                  <w:color w:val="FFFFFF" w:themeColor="background1"/>
                                  <w:sz w:val="24"/>
                                  <w:szCs w:val="24"/>
                                </w:rPr>
                                <w:t>NOMBRE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id="Rectángulo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" o:allowoverlap="f" fillcolor="#531e4e [3204]" stroked="f" strokeweight="1pt">
              <v:textbox style="mso-fit-shape-to-text:t">
                <w:txbxContent>
                  <w:sdt>
                    <w:sdtPr>
                      <w:rPr>
                        <w:b/>
                        <w:caps/>
                        <w:color w:val="FFFFFF" w:themeColor="background1"/>
                        <w:sz w:val="24"/>
                        <w:szCs w:val="24"/>
                      </w:rPr>
                      <w:alias w:val="Título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:rsidR="00A81EAF" w:rsidRPr="00A81EAF" w:rsidRDefault="004842A3">
                        <w:pPr>
                          <w:pStyle w:val="Encabezado"/>
                          <w:tabs>
                            <w:tab w:val="clear" w:pos="4680"/>
                            <w:tab w:val="clear" w:pos="9360"/>
                          </w:tabs>
                          <w:jc w:val="center"/>
                          <w:rPr>
                            <w:b/>
                            <w:caps/>
                            <w:color w:val="FFFFFF" w:themeColor="background1"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caps/>
                            <w:color w:val="FFFFFF" w:themeColor="background1"/>
                            <w:sz w:val="24"/>
                            <w:szCs w:val="24"/>
                          </w:rPr>
                          <w:t>NOMBRE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3FC00D6A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05535" w:themeColor="accent4"/>
      </w:rPr>
    </w:lvl>
  </w:abstractNum>
  <w:abstractNum w:abstractNumId="1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2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F05535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B08"/>
    <w:rsid w:val="00060042"/>
    <w:rsid w:val="000E0114"/>
    <w:rsid w:val="000F7D04"/>
    <w:rsid w:val="00150ABD"/>
    <w:rsid w:val="00222466"/>
    <w:rsid w:val="00332A22"/>
    <w:rsid w:val="003D3540"/>
    <w:rsid w:val="00472C27"/>
    <w:rsid w:val="004842A3"/>
    <w:rsid w:val="00555003"/>
    <w:rsid w:val="005801E5"/>
    <w:rsid w:val="00590471"/>
    <w:rsid w:val="005D01FA"/>
    <w:rsid w:val="006C2EC6"/>
    <w:rsid w:val="00745B08"/>
    <w:rsid w:val="00777475"/>
    <w:rsid w:val="007913A5"/>
    <w:rsid w:val="007F5B63"/>
    <w:rsid w:val="00846CB9"/>
    <w:rsid w:val="008472E9"/>
    <w:rsid w:val="008B47CA"/>
    <w:rsid w:val="008C2CFC"/>
    <w:rsid w:val="00A81EAF"/>
    <w:rsid w:val="00AA28C5"/>
    <w:rsid w:val="00B6466C"/>
    <w:rsid w:val="00BE7172"/>
    <w:rsid w:val="00CE1E3D"/>
    <w:rsid w:val="00D46A2B"/>
    <w:rsid w:val="00DD0C7F"/>
    <w:rsid w:val="00DF2F8A"/>
    <w:rsid w:val="00E90A60"/>
    <w:rsid w:val="00EE7E09"/>
    <w:rsid w:val="00F0223C"/>
    <w:rsid w:val="00FE7401"/>
    <w:rsid w:val="00FF2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96"/>
  <w15:docId w15:val="{C96A6894-C1DD-47ED-B717-D9371B783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/>
    <w:lsdException w:name="heading 1" w:uiPriority="9" w:qFormat="1"/>
    <w:lsdException w:name="heading 2" w:uiPriority="9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rsid w:val="000F7D04"/>
    <w:pPr>
      <w:widowControl w:val="0"/>
      <w:autoSpaceDE w:val="0"/>
      <w:autoSpaceDN w:val="0"/>
      <w:adjustRightInd w:val="0"/>
    </w:pPr>
    <w:rPr>
      <w:rFonts w:asciiTheme="minorHAnsi" w:hAnsiTheme="minorHAnsi" w:cs="Georgia"/>
      <w:sz w:val="22"/>
      <w:szCs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5801E5"/>
    <w:pPr>
      <w:pBdr>
        <w:top w:val="single" w:sz="24" w:space="8" w:color="531E4E" w:themeColor="accent1"/>
      </w:pBdr>
      <w:kinsoku w:val="0"/>
      <w:overflowPunct w:val="0"/>
      <w:spacing w:before="240" w:after="120"/>
      <w:outlineLvl w:val="0"/>
    </w:pPr>
    <w:rPr>
      <w:rFonts w:asciiTheme="majorHAnsi" w:hAnsiTheme="majorHAnsi"/>
      <w:b/>
      <w:bCs/>
      <w:color w:val="F05535" w:themeColor="accent4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0F7D04"/>
    <w:pPr>
      <w:kinsoku w:val="0"/>
      <w:overflowPunct w:val="0"/>
      <w:spacing w:before="360" w:after="120"/>
      <w:outlineLvl w:val="1"/>
    </w:pPr>
    <w:rPr>
      <w:rFonts w:asciiTheme="majorHAnsi" w:hAnsiTheme="majorHAnsi"/>
      <w:b/>
      <w:bCs/>
      <w:color w:val="531E4E" w:themeColor="accent1"/>
      <w:sz w:val="24"/>
      <w:szCs w:val="20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F0223C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EE7E09"/>
    <w:rPr>
      <w:rFonts w:asciiTheme="minorHAnsi" w:hAnsiTheme="minorHAnsi" w:cs="Georgia"/>
    </w:rPr>
  </w:style>
  <w:style w:type="character" w:customStyle="1" w:styleId="Ttulo1Car">
    <w:name w:val="Título 1 Car"/>
    <w:basedOn w:val="Fuentedeprrafopredeter"/>
    <w:link w:val="Ttulo1"/>
    <w:uiPriority w:val="9"/>
    <w:rsid w:val="005801E5"/>
    <w:rPr>
      <w:rFonts w:asciiTheme="majorHAnsi" w:hAnsiTheme="majorHAnsi" w:cs="Georgia"/>
      <w:b/>
      <w:bCs/>
      <w:color w:val="F05535" w:themeColor="accent4"/>
      <w:sz w:val="28"/>
    </w:rPr>
  </w:style>
  <w:style w:type="paragraph" w:styleId="Prrafodelista">
    <w:name w:val="List Paragraph"/>
    <w:basedOn w:val="Textoindependiente"/>
    <w:uiPriority w:val="1"/>
    <w:semiHidden/>
    <w:qFormat/>
    <w:rsid w:val="00F0223C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rPr>
      <w:rFonts w:ascii="Times New Roman" w:hAnsi="Times New Roman" w:cs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rsid w:val="00590471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E7E09"/>
    <w:rPr>
      <w:rFonts w:ascii="Georgia" w:hAnsi="Georgia" w:cs="Georgia"/>
      <w:sz w:val="22"/>
      <w:szCs w:val="22"/>
    </w:rPr>
  </w:style>
  <w:style w:type="paragraph" w:styleId="Piedepgina">
    <w:name w:val="footer"/>
    <w:basedOn w:val="Normal"/>
    <w:link w:val="PiedepginaCar"/>
    <w:uiPriority w:val="99"/>
    <w:semiHidden/>
    <w:rsid w:val="00590471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EE7E09"/>
    <w:rPr>
      <w:rFonts w:ascii="Georgia" w:hAnsi="Georgia" w:cs="Georgia"/>
      <w:sz w:val="22"/>
      <w:szCs w:val="22"/>
    </w:rPr>
  </w:style>
  <w:style w:type="table" w:styleId="Tablaconcuadrcula">
    <w:name w:val="Table Grid"/>
    <w:basedOn w:val="Tablanormal"/>
    <w:uiPriority w:val="39"/>
    <w:rsid w:val="00590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uesto">
    <w:name w:val="Title"/>
    <w:basedOn w:val="Textoindependiente"/>
    <w:next w:val="Normal"/>
    <w:link w:val="PuestoCar"/>
    <w:uiPriority w:val="10"/>
    <w:qFormat/>
    <w:rsid w:val="00F0223C"/>
    <w:pPr>
      <w:pBdr>
        <w:bottom w:val="single" w:sz="24" w:space="8" w:color="F05535" w:themeColor="accent4"/>
      </w:pBdr>
      <w:kinsoku w:val="0"/>
      <w:overflowPunct w:val="0"/>
      <w:spacing w:before="240" w:after="480"/>
    </w:pPr>
    <w:rPr>
      <w:rFonts w:asciiTheme="majorHAnsi" w:hAnsiTheme="majorHAnsi"/>
      <w:b/>
      <w:bCs/>
      <w:color w:val="F05535" w:themeColor="accent4"/>
      <w:sz w:val="48"/>
      <w:szCs w:val="42"/>
    </w:rPr>
  </w:style>
  <w:style w:type="character" w:customStyle="1" w:styleId="PuestoCar">
    <w:name w:val="Puesto Car"/>
    <w:basedOn w:val="Fuentedeprrafopredeter"/>
    <w:link w:val="Puesto"/>
    <w:uiPriority w:val="10"/>
    <w:rsid w:val="00F0223C"/>
    <w:rPr>
      <w:rFonts w:asciiTheme="majorHAnsi" w:hAnsiTheme="majorHAnsi" w:cs="Georgia"/>
      <w:b/>
      <w:bCs/>
      <w:color w:val="F05535" w:themeColor="accent4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F0223C"/>
    <w:pPr>
      <w:kinsoku w:val="0"/>
      <w:overflowPunct w:val="0"/>
      <w:spacing w:before="4"/>
    </w:pPr>
    <w:rPr>
      <w:color w:val="FFFFFF" w:themeColor="background1"/>
      <w:szCs w:val="17"/>
    </w:rPr>
  </w:style>
  <w:style w:type="paragraph" w:customStyle="1" w:styleId="Fechas">
    <w:name w:val="Fechas"/>
    <w:basedOn w:val="Textoindependiente"/>
    <w:qFormat/>
    <w:rsid w:val="00F0223C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F0223C"/>
    <w:rPr>
      <w:b/>
      <w:bCs/>
      <w:color w:val="F05535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222466"/>
    <w:rPr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222466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222466"/>
    <w:rPr>
      <w:rFonts w:asciiTheme="minorHAnsi" w:hAnsiTheme="minorHAnsi" w:cs="Georgia"/>
      <w:sz w:val="22"/>
      <w:szCs w:val="22"/>
    </w:rPr>
  </w:style>
  <w:style w:type="paragraph" w:styleId="Sinespaciado">
    <w:name w:val="No Spacing"/>
    <w:uiPriority w:val="1"/>
    <w:rsid w:val="00B6466C"/>
    <w:pPr>
      <w:widowControl w:val="0"/>
      <w:autoSpaceDE w:val="0"/>
      <w:autoSpaceDN w:val="0"/>
      <w:adjustRightInd w:val="0"/>
    </w:pPr>
    <w:rPr>
      <w:rFonts w:asciiTheme="minorHAnsi" w:hAnsiTheme="minorHAnsi" w:cs="Georgia"/>
      <w:sz w:val="8"/>
      <w:szCs w:val="22"/>
    </w:rPr>
  </w:style>
  <w:style w:type="character" w:customStyle="1" w:styleId="Ttulo2Car">
    <w:name w:val="Título 2 Car"/>
    <w:basedOn w:val="Fuentedeprrafopredeter"/>
    <w:link w:val="Ttulo2"/>
    <w:uiPriority w:val="9"/>
    <w:rsid w:val="000F7D04"/>
    <w:rPr>
      <w:rFonts w:asciiTheme="majorHAnsi" w:hAnsiTheme="majorHAnsi" w:cs="Georgia"/>
      <w:b/>
      <w:bCs/>
      <w:color w:val="531E4E" w:themeColor="accent1"/>
      <w:sz w:val="24"/>
      <w:u w:val="single"/>
    </w:rPr>
  </w:style>
  <w:style w:type="paragraph" w:customStyle="1" w:styleId="Experiencia">
    <w:name w:val="Experiencia"/>
    <w:basedOn w:val="Normal"/>
    <w:qFormat/>
    <w:rsid w:val="000F7D04"/>
    <w:pPr>
      <w:widowControl/>
      <w:autoSpaceDE/>
      <w:autoSpaceDN/>
      <w:adjustRightInd/>
      <w:spacing w:after="200"/>
    </w:pPr>
    <w:rPr>
      <w:rFonts w:eastAsiaTheme="minorHAnsi" w:cstheme="minorBidi"/>
      <w:szCs w:val="24"/>
    </w:rPr>
  </w:style>
  <w:style w:type="paragraph" w:styleId="Listaconvietas">
    <w:name w:val="List Bullet"/>
    <w:basedOn w:val="Normal"/>
    <w:uiPriority w:val="99"/>
    <w:rsid w:val="000F7D04"/>
    <w:pPr>
      <w:numPr>
        <w:numId w:val="3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Plantillas\Curr&#237;culum%20v&#237;tae%20con%20foto%20y%20modern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7BBAB65EA1C450580428BB60FEA76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D01FC5-B485-4E04-91B2-BBE39A89955F}"/>
      </w:docPartPr>
      <w:docPartBody>
        <w:p w:rsidR="00000000" w:rsidRDefault="001F7AAD">
          <w:pPr>
            <w:pStyle w:val="B7BBAB65EA1C450580428BB60FEA769C"/>
          </w:pPr>
          <w:r w:rsidRPr="000F7D04">
            <w:rPr>
              <w:b/>
              <w:lang w:bidi="es-ES"/>
            </w:rPr>
            <w:t>[Nombre del colegio]</w:t>
          </w:r>
        </w:p>
      </w:docPartBody>
    </w:docPart>
    <w:docPart>
      <w:docPartPr>
        <w:name w:val="5CF0D6F0CFE44BEAAAD79F8FD780BC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BB996F-C869-431F-9E6C-820C07F7F89D}"/>
      </w:docPartPr>
      <w:docPartBody>
        <w:p w:rsidR="00000000" w:rsidRDefault="001F7AAD">
          <w:pPr>
            <w:pStyle w:val="5CF0D6F0CFE44BEAAAD79F8FD780BC9B"/>
          </w:pPr>
          <w:r w:rsidRPr="000F7D04">
            <w:rPr>
              <w:lang w:bidi="es-ES"/>
            </w:rPr>
            <w:t>[Ciudad, provincia]</w:t>
          </w:r>
        </w:p>
      </w:docPartBody>
    </w:docPart>
    <w:docPart>
      <w:docPartPr>
        <w:name w:val="59C586B22BE74769AB390779FFC165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6A0520-EABE-4FF4-B1D2-16909E51D46C}"/>
      </w:docPartPr>
      <w:docPartBody>
        <w:p w:rsidR="00000000" w:rsidRDefault="001F7AAD">
          <w:pPr>
            <w:pStyle w:val="59C586B22BE74769AB390779FFC165DD"/>
          </w:pPr>
          <w:r w:rsidRPr="000F7D04">
            <w:rPr>
              <w:lang w:bidi="es-ES"/>
            </w:rPr>
            <w:t>[Aquí puede indicar su calificación media y escribir un resumen breve de los trabajos de clase, los premios y las matrículas de honor relevantes.]</w:t>
          </w:r>
        </w:p>
      </w:docPartBody>
    </w:docPart>
    <w:docPart>
      <w:docPartPr>
        <w:name w:val="B6BD796F65D042888404DCB7832C46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062FCB-9FA3-4CB5-9003-D45ADFD85827}"/>
      </w:docPartPr>
      <w:docPartBody>
        <w:p w:rsidR="00000000" w:rsidRDefault="001F7AAD">
          <w:pPr>
            <w:pStyle w:val="B6BD796F65D042888404DCB7832C46F6"/>
          </w:pPr>
          <w:r w:rsidRPr="009360EC">
            <w:rPr>
              <w:lang w:bidi="es-ES"/>
            </w:rPr>
            <w:t>[Disponible bajo solicitud.]</w:t>
          </w:r>
        </w:p>
      </w:docPartBody>
    </w:docPart>
    <w:docPart>
      <w:docPartPr>
        <w:name w:val="35D094CF728044B5B04CFFCBAD8414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674CB7-B79A-4B89-B184-CCEF9EE3C43A}"/>
      </w:docPartPr>
      <w:docPartBody>
        <w:p w:rsidR="00000000" w:rsidRDefault="001F7AAD">
          <w:pPr>
            <w:pStyle w:val="35D094CF728044B5B04CFFCBAD841426"/>
          </w:pPr>
          <w:r w:rsidRPr="00222466">
            <w:rPr>
              <w:lang w:bidi="es-ES"/>
            </w:rPr>
            <w:t>[</w:t>
          </w:r>
          <w:r>
            <w:rPr>
              <w:lang w:bidi="es-ES"/>
            </w:rPr>
            <w:t xml:space="preserve">Su </w:t>
          </w:r>
          <w:r w:rsidRPr="00222466">
            <w:rPr>
              <w:lang w:bidi="es-ES"/>
            </w:rPr>
            <w:t>dirección]</w:t>
          </w:r>
        </w:p>
      </w:docPartBody>
    </w:docPart>
    <w:docPart>
      <w:docPartPr>
        <w:name w:val="92630E6D71AF4C2AA9AB0F3061003D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55AEDC-0681-4636-AD84-7B981D65B23D}"/>
      </w:docPartPr>
      <w:docPartBody>
        <w:p w:rsidR="00000000" w:rsidRDefault="001F7AAD">
          <w:pPr>
            <w:pStyle w:val="92630E6D71AF4C2AA9AB0F3061003DD1"/>
          </w:pPr>
          <w:r w:rsidRPr="00222466">
            <w:rPr>
              <w:lang w:bidi="es-ES"/>
            </w:rPr>
            <w:t>[Ciudad, provincia, código postal]</w:t>
          </w:r>
        </w:p>
      </w:docPartBody>
    </w:docPart>
    <w:docPart>
      <w:docPartPr>
        <w:name w:val="13EA1F232552439494AAD06C811654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2532BC-7226-4FA9-B84D-C726119E8BD8}"/>
      </w:docPartPr>
      <w:docPartBody>
        <w:p w:rsidR="00000000" w:rsidRDefault="001F7AAD">
          <w:pPr>
            <w:pStyle w:val="13EA1F232552439494AAD06C811654FB"/>
          </w:pPr>
          <w:r w:rsidRPr="00222466">
            <w:rPr>
              <w:lang w:bidi="es-ES"/>
            </w:rPr>
            <w:t>[</w:t>
          </w:r>
          <w:r>
            <w:rPr>
              <w:lang w:bidi="es-ES"/>
            </w:rPr>
            <w:t xml:space="preserve">Su </w:t>
          </w:r>
          <w:r w:rsidRPr="00222466">
            <w:rPr>
              <w:lang w:bidi="es-ES"/>
            </w:rPr>
            <w:t>teléfono]</w:t>
          </w:r>
        </w:p>
      </w:docPartBody>
    </w:docPart>
    <w:docPart>
      <w:docPartPr>
        <w:name w:val="9EDCFF1995FA404297DEEDFFA5F30D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C3DF4A-6B22-4875-AE49-32F525E13F81}"/>
      </w:docPartPr>
      <w:docPartBody>
        <w:p w:rsidR="00000000" w:rsidRDefault="001F7AAD">
          <w:pPr>
            <w:pStyle w:val="9EDCFF1995FA404297DEEDFFA5F30DE3"/>
          </w:pPr>
          <w:r w:rsidRPr="00222466">
            <w:rPr>
              <w:lang w:bidi="es-ES"/>
            </w:rPr>
            <w:t>[</w:t>
          </w:r>
          <w:r>
            <w:rPr>
              <w:lang w:bidi="es-ES"/>
            </w:rPr>
            <w:t xml:space="preserve">Su </w:t>
          </w:r>
          <w:r w:rsidRPr="00222466">
            <w:rPr>
              <w:lang w:bidi="es-ES"/>
            </w:rPr>
            <w:t>correo electrónico]</w:t>
          </w:r>
        </w:p>
      </w:docPartBody>
    </w:docPart>
    <w:docPart>
      <w:docPartPr>
        <w:name w:val="D0E36F4992A44072AB8AB65B4CFE1E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E5AF28-7A9F-492F-B8EC-38021963BB2F}"/>
      </w:docPartPr>
      <w:docPartBody>
        <w:p w:rsidR="00000000" w:rsidRDefault="001F7AAD">
          <w:pPr>
            <w:pStyle w:val="D0E36F4992A44072AB8AB65B4CFE1E97"/>
          </w:pPr>
          <w:r w:rsidRPr="00222466">
            <w:rPr>
              <w:rStyle w:val="Textodelmarcadordeposicin"/>
              <w:color w:val="FFFFFF" w:themeColor="background1"/>
              <w:lang w:bidi="es-ES"/>
            </w:rPr>
            <w:t>Su sitio web:</w:t>
          </w:r>
        </w:p>
      </w:docPartBody>
    </w:docPart>
    <w:docPart>
      <w:docPartPr>
        <w:name w:val="6E38B6BABFBD44F4B09B51CEECC441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59D5B4-26B6-4F58-B232-4E4A24A1CE8E}"/>
      </w:docPartPr>
      <w:docPartBody>
        <w:p w:rsidR="00000000" w:rsidRDefault="009705BF" w:rsidP="009705BF">
          <w:pPr>
            <w:pStyle w:val="6E38B6BABFBD44F4B09B51CEECC4415A"/>
          </w:pPr>
          <w:r w:rsidRPr="00415A4A">
            <w:rPr>
              <w:lang w:bidi="es-ES"/>
            </w:rPr>
            <w:t>[Fecha de inicio]</w:t>
          </w:r>
        </w:p>
      </w:docPartBody>
    </w:docPart>
    <w:docPart>
      <w:docPartPr>
        <w:name w:val="8B1D39FEFB3B4EC58046B212C68C46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F1CE23-E939-4074-9A2E-6C4EF4769FE8}"/>
      </w:docPartPr>
      <w:docPartBody>
        <w:p w:rsidR="00000000" w:rsidRDefault="009705BF" w:rsidP="009705BF">
          <w:pPr>
            <w:pStyle w:val="8B1D39FEFB3B4EC58046B212C68C46C2"/>
          </w:pPr>
          <w:r w:rsidRPr="00415A4A">
            <w:rPr>
              <w:lang w:bidi="es-ES"/>
            </w:rPr>
            <w:t>[Fecha de finalización]</w:t>
          </w:r>
        </w:p>
      </w:docPartBody>
    </w:docPart>
    <w:docPart>
      <w:docPartPr>
        <w:name w:val="6B85DFC193A34D9EA39575486EB3B2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9A6D63-A35B-4BC5-B434-3511B70D7F3B}"/>
      </w:docPartPr>
      <w:docPartBody>
        <w:p w:rsidR="00000000" w:rsidRDefault="009705BF" w:rsidP="009705BF">
          <w:pPr>
            <w:pStyle w:val="6B85DFC193A34D9EA39575486EB3B2E0"/>
          </w:pPr>
          <w:r w:rsidRPr="00415A4A">
            <w:rPr>
              <w:lang w:bidi="es-ES"/>
            </w:rPr>
            <w:t>[Cargo]</w:t>
          </w:r>
        </w:p>
      </w:docPartBody>
    </w:docPart>
    <w:docPart>
      <w:docPartPr>
        <w:name w:val="EBE7C2DD944F4C1CA9A5A4701C6DA0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A49EA7-2FA0-441C-A8D2-C689BE688742}"/>
      </w:docPartPr>
      <w:docPartBody>
        <w:p w:rsidR="00000000" w:rsidRDefault="009705BF" w:rsidP="009705BF">
          <w:pPr>
            <w:pStyle w:val="EBE7C2DD944F4C1CA9A5A4701C6DA089"/>
          </w:pPr>
          <w:r w:rsidRPr="00415A4A">
            <w:rPr>
              <w:lang w:bidi="es-ES"/>
            </w:rPr>
            <w:t>[Puesto]</w:t>
          </w:r>
        </w:p>
      </w:docPartBody>
    </w:docPart>
    <w:docPart>
      <w:docPartPr>
        <w:name w:val="FDF200E91A04405E984BC6A618DCC5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36ED45-A5B4-423F-BA0E-614EEBC47657}"/>
      </w:docPartPr>
      <w:docPartBody>
        <w:p w:rsidR="00000000" w:rsidRDefault="009705BF" w:rsidP="009705BF">
          <w:pPr>
            <w:pStyle w:val="FDF200E91A04405E984BC6A618DCC5B5"/>
          </w:pPr>
          <w:r w:rsidRPr="00415A4A">
            <w:rPr>
              <w:lang w:bidi="es-ES"/>
            </w:rPr>
            <w:t>[Nombre de la empresa]</w:t>
          </w:r>
        </w:p>
      </w:docPartBody>
    </w:docPart>
    <w:docPart>
      <w:docPartPr>
        <w:name w:val="490AD9FFD471419B855EB82749F253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509670-84F6-4619-ABC1-5FA4EE9B40C8}"/>
      </w:docPartPr>
      <w:docPartBody>
        <w:p w:rsidR="00000000" w:rsidRDefault="009705BF" w:rsidP="009705BF">
          <w:pPr>
            <w:pStyle w:val="490AD9FFD471419B855EB82749F253AD"/>
          </w:pPr>
          <w:r w:rsidRPr="00415A4A">
            <w:rPr>
              <w:lang w:bidi="es-ES"/>
            </w:rPr>
            <w:t>[Fecha de inicio]</w:t>
          </w:r>
        </w:p>
      </w:docPartBody>
    </w:docPart>
    <w:docPart>
      <w:docPartPr>
        <w:name w:val="076EA52E455A4267B21BFF97CC5417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0986C8-A70B-4A59-A2BA-81272E414F59}"/>
      </w:docPartPr>
      <w:docPartBody>
        <w:p w:rsidR="00000000" w:rsidRDefault="009705BF" w:rsidP="009705BF">
          <w:pPr>
            <w:pStyle w:val="076EA52E455A4267B21BFF97CC5417AD"/>
          </w:pPr>
          <w:r w:rsidRPr="00415A4A">
            <w:rPr>
              <w:lang w:bidi="es-ES"/>
            </w:rPr>
            <w:t>[Fecha de finalización]</w:t>
          </w:r>
        </w:p>
      </w:docPartBody>
    </w:docPart>
    <w:docPart>
      <w:docPartPr>
        <w:name w:val="A9B228FD96304F06948A5AC2B3A3B2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3D4780-5CA2-4C73-939A-8113AADBEEF2}"/>
      </w:docPartPr>
      <w:docPartBody>
        <w:p w:rsidR="00000000" w:rsidRDefault="009705BF" w:rsidP="009705BF">
          <w:pPr>
            <w:pStyle w:val="A9B228FD96304F06948A5AC2B3A3B2BB"/>
          </w:pPr>
          <w:r w:rsidRPr="00415A4A">
            <w:rPr>
              <w:lang w:bidi="es-ES"/>
            </w:rPr>
            <w:t>[Cargo]</w:t>
          </w:r>
        </w:p>
      </w:docPartBody>
    </w:docPart>
    <w:docPart>
      <w:docPartPr>
        <w:name w:val="3B7762F9B7E64842A12E458D932A28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56B343-45D5-4F5B-A7DB-B4A184A6808A}"/>
      </w:docPartPr>
      <w:docPartBody>
        <w:p w:rsidR="00000000" w:rsidRDefault="009705BF" w:rsidP="009705BF">
          <w:pPr>
            <w:pStyle w:val="3B7762F9B7E64842A12E458D932A28F3"/>
          </w:pPr>
          <w:r w:rsidRPr="00415A4A">
            <w:rPr>
              <w:lang w:bidi="es-ES"/>
            </w:rPr>
            <w:t>[Puesto]</w:t>
          </w:r>
        </w:p>
      </w:docPartBody>
    </w:docPart>
    <w:docPart>
      <w:docPartPr>
        <w:name w:val="B5FF35615AA24EAD906C5693231858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FB7E97-1846-4458-B0FF-0FD6CC84B877}"/>
      </w:docPartPr>
      <w:docPartBody>
        <w:p w:rsidR="00000000" w:rsidRDefault="009705BF" w:rsidP="009705BF">
          <w:pPr>
            <w:pStyle w:val="B5FF35615AA24EAD906C569323185822"/>
          </w:pPr>
          <w:r w:rsidRPr="00415A4A">
            <w:rPr>
              <w:lang w:bidi="es-ES"/>
            </w:rPr>
            <w:t>[Nombre de la empresa]</w:t>
          </w:r>
        </w:p>
      </w:docPartBody>
    </w:docPart>
    <w:docPart>
      <w:docPartPr>
        <w:name w:val="D4F04608038F43A3963666C5E43439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FCCE48-EDB8-4837-87A5-FE2D1C777F39}"/>
      </w:docPartPr>
      <w:docPartBody>
        <w:p w:rsidR="00000000" w:rsidRDefault="009705BF" w:rsidP="009705BF">
          <w:pPr>
            <w:pStyle w:val="D4F04608038F43A3963666C5E4343935"/>
          </w:pPr>
          <w:r w:rsidRPr="00415A4A">
            <w:rPr>
              <w:lang w:bidi="es-ES"/>
            </w:rPr>
            <w:t>[Fecha de inicio]</w:t>
          </w:r>
        </w:p>
      </w:docPartBody>
    </w:docPart>
    <w:docPart>
      <w:docPartPr>
        <w:name w:val="EDF33A49CDB740918A2F8636F55E9A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FA66B2-ACDD-4896-9917-11487CC825FA}"/>
      </w:docPartPr>
      <w:docPartBody>
        <w:p w:rsidR="00000000" w:rsidRDefault="009705BF" w:rsidP="009705BF">
          <w:pPr>
            <w:pStyle w:val="EDF33A49CDB740918A2F8636F55E9A41"/>
          </w:pPr>
          <w:r w:rsidRPr="00415A4A">
            <w:rPr>
              <w:lang w:bidi="es-ES"/>
            </w:rPr>
            <w:t>[Fecha de finalización]</w:t>
          </w:r>
        </w:p>
      </w:docPartBody>
    </w:docPart>
    <w:docPart>
      <w:docPartPr>
        <w:name w:val="E608A61689084BA9BDBC39063F4BE7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2483E3-9645-4BEF-9AEE-4454CEAD134A}"/>
      </w:docPartPr>
      <w:docPartBody>
        <w:p w:rsidR="00000000" w:rsidRDefault="009705BF" w:rsidP="009705BF">
          <w:pPr>
            <w:pStyle w:val="E608A61689084BA9BDBC39063F4BE743"/>
          </w:pPr>
          <w:r w:rsidRPr="00415A4A">
            <w:rPr>
              <w:lang w:bidi="es-ES"/>
            </w:rPr>
            <w:t>[Cargo]</w:t>
          </w:r>
        </w:p>
      </w:docPartBody>
    </w:docPart>
    <w:docPart>
      <w:docPartPr>
        <w:name w:val="E6BD49342FA44735B7094EFD5B69B1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5525B3-623B-456C-9860-EE57B39BEF12}"/>
      </w:docPartPr>
      <w:docPartBody>
        <w:p w:rsidR="00000000" w:rsidRDefault="009705BF" w:rsidP="009705BF">
          <w:pPr>
            <w:pStyle w:val="E6BD49342FA44735B7094EFD5B69B188"/>
          </w:pPr>
          <w:r w:rsidRPr="00415A4A">
            <w:rPr>
              <w:lang w:bidi="es-ES"/>
            </w:rPr>
            <w:t>[Puesto]</w:t>
          </w:r>
        </w:p>
      </w:docPartBody>
    </w:docPart>
    <w:docPart>
      <w:docPartPr>
        <w:name w:val="2CBE7CEE1CA644E3B63E5AFCDDDB62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27676F-37EA-40FB-8DC1-D5F70F8030D3}"/>
      </w:docPartPr>
      <w:docPartBody>
        <w:p w:rsidR="00000000" w:rsidRDefault="009705BF" w:rsidP="009705BF">
          <w:pPr>
            <w:pStyle w:val="2CBE7CEE1CA644E3B63E5AFCDDDB62ED"/>
          </w:pPr>
          <w:r w:rsidRPr="00415A4A">
            <w:rPr>
              <w:lang w:bidi="es-ES"/>
            </w:rPr>
            <w:t>[Nombre de la empresa]</w:t>
          </w:r>
        </w:p>
      </w:docPartBody>
    </w:docPart>
    <w:docPart>
      <w:docPartPr>
        <w:name w:val="60A060FBECDF455FBC5830FB410BD1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689F75-D1D5-4C59-A8A5-96450BB5BF52}"/>
      </w:docPartPr>
      <w:docPartBody>
        <w:p w:rsidR="00000000" w:rsidRDefault="009705BF" w:rsidP="009705BF">
          <w:pPr>
            <w:pStyle w:val="60A060FBECDF455FBC5830FB410BD1FE"/>
          </w:pPr>
          <w:r w:rsidRPr="009360EC">
            <w:rPr>
              <w:lang w:bidi="es-ES"/>
            </w:rPr>
            <w:t>[Escriba un breve resumen de sus principales responsabilidades y sus logros más destacados aquí.]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5BF"/>
    <w:rsid w:val="001F7AAD"/>
    <w:rsid w:val="00970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0C7F00FA106540F0916D0EF99088B4AF">
    <w:name w:val="0C7F00FA106540F0916D0EF99088B4AF"/>
  </w:style>
  <w:style w:type="paragraph" w:customStyle="1" w:styleId="15319ECB147D422391EF3E3F042E97CC">
    <w:name w:val="15319ECB147D422391EF3E3F042E97CC"/>
  </w:style>
  <w:style w:type="paragraph" w:customStyle="1" w:styleId="8C3C07F127FB449A83E722F5B10C6ACC">
    <w:name w:val="8C3C07F127FB449A83E722F5B10C6ACC"/>
  </w:style>
  <w:style w:type="paragraph" w:customStyle="1" w:styleId="67112151AB5849679CF58C78E4B4D8F3">
    <w:name w:val="67112151AB5849679CF58C78E4B4D8F3"/>
  </w:style>
  <w:style w:type="paragraph" w:customStyle="1" w:styleId="1D686A554053433EB302274EA6A076CC">
    <w:name w:val="1D686A554053433EB302274EA6A076CC"/>
  </w:style>
  <w:style w:type="paragraph" w:customStyle="1" w:styleId="A7280C7164F143A3BDAFEA905500CEEE">
    <w:name w:val="A7280C7164F143A3BDAFEA905500CEEE"/>
  </w:style>
  <w:style w:type="paragraph" w:customStyle="1" w:styleId="2EC820674AAA418BAFAFEB7CC27510A2">
    <w:name w:val="2EC820674AAA418BAFAFEB7CC27510A2"/>
  </w:style>
  <w:style w:type="paragraph" w:customStyle="1" w:styleId="AA9257434A6F450C94BA44532CA88B6B">
    <w:name w:val="AA9257434A6F450C94BA44532CA88B6B"/>
  </w:style>
  <w:style w:type="paragraph" w:customStyle="1" w:styleId="0362CBAEEC454A4BAD8BE99E67AFA697">
    <w:name w:val="0362CBAEEC454A4BAD8BE99E67AFA697"/>
  </w:style>
  <w:style w:type="paragraph" w:customStyle="1" w:styleId="8EF0A7DB021144F5A0FEEF8CD129B4F8">
    <w:name w:val="8EF0A7DB021144F5A0FEEF8CD129B4F8"/>
  </w:style>
  <w:style w:type="paragraph" w:customStyle="1" w:styleId="41986DA51DE44D2C9F9F9284C11617E4">
    <w:name w:val="41986DA51DE44D2C9F9F9284C11617E4"/>
  </w:style>
  <w:style w:type="paragraph" w:customStyle="1" w:styleId="42BEDA37E9A34AFD9023C7D8ADE6532C">
    <w:name w:val="42BEDA37E9A34AFD9023C7D8ADE6532C"/>
  </w:style>
  <w:style w:type="paragraph" w:customStyle="1" w:styleId="FD6AFD2250284FA494006E9661A07D57">
    <w:name w:val="FD6AFD2250284FA494006E9661A07D57"/>
  </w:style>
  <w:style w:type="paragraph" w:customStyle="1" w:styleId="1CF2A556D6284F6BB20A145BC5F70277">
    <w:name w:val="1CF2A556D6284F6BB20A145BC5F70277"/>
  </w:style>
  <w:style w:type="paragraph" w:customStyle="1" w:styleId="2F72B6573164409AA46488FBC4770844">
    <w:name w:val="2F72B6573164409AA46488FBC4770844"/>
  </w:style>
  <w:style w:type="paragraph" w:customStyle="1" w:styleId="DEFDDF0CC58642A69A0D75C45BBBE0CC">
    <w:name w:val="DEFDDF0CC58642A69A0D75C45BBBE0CC"/>
  </w:style>
  <w:style w:type="paragraph" w:customStyle="1" w:styleId="3B9E04DE9B614C1B80CAC680F588E311">
    <w:name w:val="3B9E04DE9B614C1B80CAC680F588E311"/>
  </w:style>
  <w:style w:type="paragraph" w:customStyle="1" w:styleId="DA019AFD61A44B94ACBD803577F64F61">
    <w:name w:val="DA019AFD61A44B94ACBD803577F64F61"/>
  </w:style>
  <w:style w:type="paragraph" w:customStyle="1" w:styleId="B7BBAB65EA1C450580428BB60FEA769C">
    <w:name w:val="B7BBAB65EA1C450580428BB60FEA769C"/>
  </w:style>
  <w:style w:type="paragraph" w:customStyle="1" w:styleId="5CF0D6F0CFE44BEAAAD79F8FD780BC9B">
    <w:name w:val="5CF0D6F0CFE44BEAAAD79F8FD780BC9B"/>
  </w:style>
  <w:style w:type="paragraph" w:customStyle="1" w:styleId="59C586B22BE74769AB390779FFC165DD">
    <w:name w:val="59C586B22BE74769AB390779FFC165DD"/>
  </w:style>
  <w:style w:type="paragraph" w:customStyle="1" w:styleId="CF2F19A05F2048A6A9EF07EFA18620FD">
    <w:name w:val="CF2F19A05F2048A6A9EF07EFA18620FD"/>
  </w:style>
  <w:style w:type="paragraph" w:customStyle="1" w:styleId="FAFAE1AA1A4C48DE99F4B8EE163DEE1C">
    <w:name w:val="FAFAE1AA1A4C48DE99F4B8EE163DEE1C"/>
  </w:style>
  <w:style w:type="paragraph" w:customStyle="1" w:styleId="B6BD796F65D042888404DCB7832C46F6">
    <w:name w:val="B6BD796F65D042888404DCB7832C46F6"/>
  </w:style>
  <w:style w:type="paragraph" w:customStyle="1" w:styleId="35D094CF728044B5B04CFFCBAD841426">
    <w:name w:val="35D094CF728044B5B04CFFCBAD841426"/>
  </w:style>
  <w:style w:type="paragraph" w:customStyle="1" w:styleId="92630E6D71AF4C2AA9AB0F3061003DD1">
    <w:name w:val="92630E6D71AF4C2AA9AB0F3061003DD1"/>
  </w:style>
  <w:style w:type="paragraph" w:customStyle="1" w:styleId="13EA1F232552439494AAD06C811654FB">
    <w:name w:val="13EA1F232552439494AAD06C811654FB"/>
  </w:style>
  <w:style w:type="paragraph" w:customStyle="1" w:styleId="9EDCFF1995FA404297DEEDFFA5F30DE3">
    <w:name w:val="9EDCFF1995FA404297DEEDFFA5F30DE3"/>
  </w:style>
  <w:style w:type="character" w:styleId="Textodelmarcadordeposicin">
    <w:name w:val="Placeholder Text"/>
    <w:basedOn w:val="Fuentedeprrafopredeter"/>
    <w:uiPriority w:val="99"/>
    <w:semiHidden/>
    <w:rsid w:val="009705BF"/>
    <w:rPr>
      <w:color w:val="808080"/>
    </w:rPr>
  </w:style>
  <w:style w:type="paragraph" w:customStyle="1" w:styleId="D0E36F4992A44072AB8AB65B4CFE1E97">
    <w:name w:val="D0E36F4992A44072AB8AB65B4CFE1E97"/>
  </w:style>
  <w:style w:type="paragraph" w:customStyle="1" w:styleId="06047313E0FF4AFD838EE72819AB8643">
    <w:name w:val="06047313E0FF4AFD838EE72819AB8643"/>
    <w:rsid w:val="009705BF"/>
  </w:style>
  <w:style w:type="paragraph" w:customStyle="1" w:styleId="0D25B5EB3BE24CA998DCDE8FA82899C6">
    <w:name w:val="0D25B5EB3BE24CA998DCDE8FA82899C6"/>
    <w:rsid w:val="009705BF"/>
  </w:style>
  <w:style w:type="paragraph" w:customStyle="1" w:styleId="403C8DA8D08B4058AA9AC9A8D7D4043A">
    <w:name w:val="403C8DA8D08B4058AA9AC9A8D7D4043A"/>
    <w:rsid w:val="009705BF"/>
  </w:style>
  <w:style w:type="paragraph" w:customStyle="1" w:styleId="146F0D0A223B47699BA33CF32E7F06E7">
    <w:name w:val="146F0D0A223B47699BA33CF32E7F06E7"/>
    <w:rsid w:val="009705BF"/>
  </w:style>
  <w:style w:type="paragraph" w:customStyle="1" w:styleId="00F3B695F655491C84AB1B52DE84818C">
    <w:name w:val="00F3B695F655491C84AB1B52DE84818C"/>
    <w:rsid w:val="009705BF"/>
  </w:style>
  <w:style w:type="paragraph" w:customStyle="1" w:styleId="AE98FD9FC6AB4F46B6C43CBFFFDA7B4A">
    <w:name w:val="AE98FD9FC6AB4F46B6C43CBFFFDA7B4A"/>
    <w:rsid w:val="009705BF"/>
  </w:style>
  <w:style w:type="paragraph" w:customStyle="1" w:styleId="E707354A1CE8444384830937CEC531CB">
    <w:name w:val="E707354A1CE8444384830937CEC531CB"/>
    <w:rsid w:val="009705BF"/>
  </w:style>
  <w:style w:type="paragraph" w:customStyle="1" w:styleId="85DD3C7AEB1E4BE986D36FFC04463232">
    <w:name w:val="85DD3C7AEB1E4BE986D36FFC04463232"/>
    <w:rsid w:val="009705BF"/>
  </w:style>
  <w:style w:type="paragraph" w:customStyle="1" w:styleId="62E7E3127D7C4DB086117EFEDCD5D3F7">
    <w:name w:val="62E7E3127D7C4DB086117EFEDCD5D3F7"/>
    <w:rsid w:val="009705BF"/>
  </w:style>
  <w:style w:type="paragraph" w:customStyle="1" w:styleId="6CF3D86B665E4F4A827EA78D6838B53E">
    <w:name w:val="6CF3D86B665E4F4A827EA78D6838B53E"/>
    <w:rsid w:val="009705BF"/>
  </w:style>
  <w:style w:type="paragraph" w:customStyle="1" w:styleId="C4612E9532C4414EB1332F1CDF483ED3">
    <w:name w:val="C4612E9532C4414EB1332F1CDF483ED3"/>
    <w:rsid w:val="009705BF"/>
  </w:style>
  <w:style w:type="paragraph" w:customStyle="1" w:styleId="3372EDD82FA24DC8A88991E08994E796">
    <w:name w:val="3372EDD82FA24DC8A88991E08994E796"/>
    <w:rsid w:val="009705BF"/>
  </w:style>
  <w:style w:type="paragraph" w:customStyle="1" w:styleId="70BB3AE53DD04179B1659DFB1757EA5A">
    <w:name w:val="70BB3AE53DD04179B1659DFB1757EA5A"/>
    <w:rsid w:val="009705BF"/>
  </w:style>
  <w:style w:type="paragraph" w:customStyle="1" w:styleId="9C851DFA89E8453BBDF9055E0901DD8A">
    <w:name w:val="9C851DFA89E8453BBDF9055E0901DD8A"/>
    <w:rsid w:val="009705BF"/>
  </w:style>
  <w:style w:type="paragraph" w:customStyle="1" w:styleId="8862225F022E4FA5A0CB4AE6C6F38F75">
    <w:name w:val="8862225F022E4FA5A0CB4AE6C6F38F75"/>
    <w:rsid w:val="009705BF"/>
  </w:style>
  <w:style w:type="paragraph" w:customStyle="1" w:styleId="AFE1809FBA75432E822CF0D5ED224BD7">
    <w:name w:val="AFE1809FBA75432E822CF0D5ED224BD7"/>
    <w:rsid w:val="009705BF"/>
  </w:style>
  <w:style w:type="paragraph" w:customStyle="1" w:styleId="726F1BE9E1774517884B13309AB3591F">
    <w:name w:val="726F1BE9E1774517884B13309AB3591F"/>
    <w:rsid w:val="009705BF"/>
  </w:style>
  <w:style w:type="paragraph" w:customStyle="1" w:styleId="09D73697BFB041C59EB3BFBC2A5D2393">
    <w:name w:val="09D73697BFB041C59EB3BFBC2A5D2393"/>
    <w:rsid w:val="009705BF"/>
  </w:style>
  <w:style w:type="paragraph" w:customStyle="1" w:styleId="75E0DDB01BBB422187338D57E937FA64">
    <w:name w:val="75E0DDB01BBB422187338D57E937FA64"/>
    <w:rsid w:val="009705BF"/>
  </w:style>
  <w:style w:type="paragraph" w:customStyle="1" w:styleId="1BC230255CE5486B944A3311F8E37C61">
    <w:name w:val="1BC230255CE5486B944A3311F8E37C61"/>
    <w:rsid w:val="009705BF"/>
  </w:style>
  <w:style w:type="paragraph" w:customStyle="1" w:styleId="39F43E494BB649AAA090A19595911D14">
    <w:name w:val="39F43E494BB649AAA090A19595911D14"/>
    <w:rsid w:val="009705BF"/>
  </w:style>
  <w:style w:type="paragraph" w:customStyle="1" w:styleId="1DD65D9CD64D4022A4931C72DE4421AA">
    <w:name w:val="1DD65D9CD64D4022A4931C72DE4421AA"/>
    <w:rsid w:val="009705BF"/>
  </w:style>
  <w:style w:type="paragraph" w:customStyle="1" w:styleId="A71B6056F82D48169C953193E510A7A0">
    <w:name w:val="A71B6056F82D48169C953193E510A7A0"/>
    <w:rsid w:val="009705BF"/>
  </w:style>
  <w:style w:type="paragraph" w:customStyle="1" w:styleId="D2AD73370CC54AA3B451C767BB1701D1">
    <w:name w:val="D2AD73370CC54AA3B451C767BB1701D1"/>
    <w:rsid w:val="009705BF"/>
  </w:style>
  <w:style w:type="paragraph" w:customStyle="1" w:styleId="E6723C58D882440AB48C9454B8FAA407">
    <w:name w:val="E6723C58D882440AB48C9454B8FAA407"/>
    <w:rsid w:val="009705BF"/>
  </w:style>
  <w:style w:type="paragraph" w:customStyle="1" w:styleId="92704D03D77F4840B0C5A3060F1C693C">
    <w:name w:val="92704D03D77F4840B0C5A3060F1C693C"/>
    <w:rsid w:val="009705BF"/>
  </w:style>
  <w:style w:type="paragraph" w:customStyle="1" w:styleId="D37CA2BA5D954933ABD462B3D5A9D8AB">
    <w:name w:val="D37CA2BA5D954933ABD462B3D5A9D8AB"/>
    <w:rsid w:val="009705BF"/>
  </w:style>
  <w:style w:type="paragraph" w:customStyle="1" w:styleId="02BB379E49BD429BA0D2D97CB8EC6732">
    <w:name w:val="02BB379E49BD429BA0D2D97CB8EC6732"/>
    <w:rsid w:val="009705BF"/>
  </w:style>
  <w:style w:type="paragraph" w:customStyle="1" w:styleId="0A1FC1C7EC7D4C59811CB33813CCC5DF">
    <w:name w:val="0A1FC1C7EC7D4C59811CB33813CCC5DF"/>
    <w:rsid w:val="009705BF"/>
  </w:style>
  <w:style w:type="paragraph" w:customStyle="1" w:styleId="7F73DA6CE69C465BAE6E2C6A5451C2A6">
    <w:name w:val="7F73DA6CE69C465BAE6E2C6A5451C2A6"/>
    <w:rsid w:val="009705BF"/>
  </w:style>
  <w:style w:type="paragraph" w:customStyle="1" w:styleId="3CDEA887C7D6465DAC32FC3D3ACECD6A">
    <w:name w:val="3CDEA887C7D6465DAC32FC3D3ACECD6A"/>
    <w:rsid w:val="009705BF"/>
  </w:style>
  <w:style w:type="paragraph" w:customStyle="1" w:styleId="F6C1834C4A06479E9D32004ADF8ECDA4">
    <w:name w:val="F6C1834C4A06479E9D32004ADF8ECDA4"/>
    <w:rsid w:val="009705BF"/>
  </w:style>
  <w:style w:type="paragraph" w:customStyle="1" w:styleId="A99C993640B64A93A4FD52288E87C430">
    <w:name w:val="A99C993640B64A93A4FD52288E87C430"/>
    <w:rsid w:val="009705BF"/>
  </w:style>
  <w:style w:type="paragraph" w:customStyle="1" w:styleId="D3E6DA801B89440198B08B0503598288">
    <w:name w:val="D3E6DA801B89440198B08B0503598288"/>
    <w:rsid w:val="009705BF"/>
  </w:style>
  <w:style w:type="paragraph" w:customStyle="1" w:styleId="7A3DB7F4AA1745F59F12760FB69CA55A">
    <w:name w:val="7A3DB7F4AA1745F59F12760FB69CA55A"/>
    <w:rsid w:val="009705BF"/>
  </w:style>
  <w:style w:type="paragraph" w:customStyle="1" w:styleId="515D843CFB5A40CFAC1A0F257F4A0ADF">
    <w:name w:val="515D843CFB5A40CFAC1A0F257F4A0ADF"/>
    <w:rsid w:val="009705BF"/>
  </w:style>
  <w:style w:type="paragraph" w:customStyle="1" w:styleId="61FFCD974F3145A0A36A5416C21B5F01">
    <w:name w:val="61FFCD974F3145A0A36A5416C21B5F01"/>
    <w:rsid w:val="009705BF"/>
  </w:style>
  <w:style w:type="paragraph" w:customStyle="1" w:styleId="B50FD86992C94935862433CB3E22EC30">
    <w:name w:val="B50FD86992C94935862433CB3E22EC30"/>
    <w:rsid w:val="009705BF"/>
  </w:style>
  <w:style w:type="paragraph" w:customStyle="1" w:styleId="4C2E6F7F11B14F25A0284755EEC6704B">
    <w:name w:val="4C2E6F7F11B14F25A0284755EEC6704B"/>
    <w:rsid w:val="009705BF"/>
  </w:style>
  <w:style w:type="paragraph" w:customStyle="1" w:styleId="FD0D0D84DDF34B07B9248B69AFDD17A2">
    <w:name w:val="FD0D0D84DDF34B07B9248B69AFDD17A2"/>
    <w:rsid w:val="009705BF"/>
  </w:style>
  <w:style w:type="paragraph" w:customStyle="1" w:styleId="F4B793D3DFAA42AFAD3CE1C811C61179">
    <w:name w:val="F4B793D3DFAA42AFAD3CE1C811C61179"/>
    <w:rsid w:val="009705BF"/>
  </w:style>
  <w:style w:type="paragraph" w:customStyle="1" w:styleId="2D4ED27516D04267B24ABEF205DD8960">
    <w:name w:val="2D4ED27516D04267B24ABEF205DD8960"/>
    <w:rsid w:val="009705BF"/>
  </w:style>
  <w:style w:type="paragraph" w:customStyle="1" w:styleId="270D9F446C9A470BBCF1BC353C491A4D">
    <w:name w:val="270D9F446C9A470BBCF1BC353C491A4D"/>
    <w:rsid w:val="009705BF"/>
  </w:style>
  <w:style w:type="paragraph" w:customStyle="1" w:styleId="3C0281D8DBF8447BBE37C6E94C1EA83C">
    <w:name w:val="3C0281D8DBF8447BBE37C6E94C1EA83C"/>
    <w:rsid w:val="009705BF"/>
  </w:style>
  <w:style w:type="paragraph" w:customStyle="1" w:styleId="A5CAC964005642258ACB2A285FAC01B2">
    <w:name w:val="A5CAC964005642258ACB2A285FAC01B2"/>
    <w:rsid w:val="009705BF"/>
  </w:style>
  <w:style w:type="paragraph" w:customStyle="1" w:styleId="A5C04BAC4FC84B7096CB0C914378C69D">
    <w:name w:val="A5C04BAC4FC84B7096CB0C914378C69D"/>
    <w:rsid w:val="009705BF"/>
  </w:style>
  <w:style w:type="paragraph" w:customStyle="1" w:styleId="6E38B6BABFBD44F4B09B51CEECC4415A">
    <w:name w:val="6E38B6BABFBD44F4B09B51CEECC4415A"/>
    <w:rsid w:val="009705BF"/>
  </w:style>
  <w:style w:type="paragraph" w:customStyle="1" w:styleId="8B1D39FEFB3B4EC58046B212C68C46C2">
    <w:name w:val="8B1D39FEFB3B4EC58046B212C68C46C2"/>
    <w:rsid w:val="009705BF"/>
  </w:style>
  <w:style w:type="paragraph" w:customStyle="1" w:styleId="6B85DFC193A34D9EA39575486EB3B2E0">
    <w:name w:val="6B85DFC193A34D9EA39575486EB3B2E0"/>
    <w:rsid w:val="009705BF"/>
  </w:style>
  <w:style w:type="paragraph" w:customStyle="1" w:styleId="EBE7C2DD944F4C1CA9A5A4701C6DA089">
    <w:name w:val="EBE7C2DD944F4C1CA9A5A4701C6DA089"/>
    <w:rsid w:val="009705BF"/>
  </w:style>
  <w:style w:type="paragraph" w:customStyle="1" w:styleId="FDF200E91A04405E984BC6A618DCC5B5">
    <w:name w:val="FDF200E91A04405E984BC6A618DCC5B5"/>
    <w:rsid w:val="009705BF"/>
  </w:style>
  <w:style w:type="paragraph" w:customStyle="1" w:styleId="490AD9FFD471419B855EB82749F253AD">
    <w:name w:val="490AD9FFD471419B855EB82749F253AD"/>
    <w:rsid w:val="009705BF"/>
  </w:style>
  <w:style w:type="paragraph" w:customStyle="1" w:styleId="076EA52E455A4267B21BFF97CC5417AD">
    <w:name w:val="076EA52E455A4267B21BFF97CC5417AD"/>
    <w:rsid w:val="009705BF"/>
  </w:style>
  <w:style w:type="paragraph" w:customStyle="1" w:styleId="A9B228FD96304F06948A5AC2B3A3B2BB">
    <w:name w:val="A9B228FD96304F06948A5AC2B3A3B2BB"/>
    <w:rsid w:val="009705BF"/>
  </w:style>
  <w:style w:type="paragraph" w:customStyle="1" w:styleId="3B7762F9B7E64842A12E458D932A28F3">
    <w:name w:val="3B7762F9B7E64842A12E458D932A28F3"/>
    <w:rsid w:val="009705BF"/>
  </w:style>
  <w:style w:type="paragraph" w:customStyle="1" w:styleId="B5FF35615AA24EAD906C569323185822">
    <w:name w:val="B5FF35615AA24EAD906C569323185822"/>
    <w:rsid w:val="009705BF"/>
  </w:style>
  <w:style w:type="paragraph" w:customStyle="1" w:styleId="D4F04608038F43A3963666C5E4343935">
    <w:name w:val="D4F04608038F43A3963666C5E4343935"/>
    <w:rsid w:val="009705BF"/>
  </w:style>
  <w:style w:type="paragraph" w:customStyle="1" w:styleId="EDF33A49CDB740918A2F8636F55E9A41">
    <w:name w:val="EDF33A49CDB740918A2F8636F55E9A41"/>
    <w:rsid w:val="009705BF"/>
  </w:style>
  <w:style w:type="paragraph" w:customStyle="1" w:styleId="E608A61689084BA9BDBC39063F4BE743">
    <w:name w:val="E608A61689084BA9BDBC39063F4BE743"/>
    <w:rsid w:val="009705BF"/>
  </w:style>
  <w:style w:type="paragraph" w:customStyle="1" w:styleId="E6BD49342FA44735B7094EFD5B69B188">
    <w:name w:val="E6BD49342FA44735B7094EFD5B69B188"/>
    <w:rsid w:val="009705BF"/>
  </w:style>
  <w:style w:type="paragraph" w:customStyle="1" w:styleId="2CBE7CEE1CA644E3B63E5AFCDDDB62ED">
    <w:name w:val="2CBE7CEE1CA644E3B63E5AFCDDDB62ED"/>
    <w:rsid w:val="009705BF"/>
  </w:style>
  <w:style w:type="paragraph" w:customStyle="1" w:styleId="60A060FBECDF455FBC5830FB410BD1FE">
    <w:name w:val="60A060FBECDF455FBC5830FB410BD1FE"/>
    <w:rsid w:val="009705B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StoneSet">
  <a:themeElements>
    <a:clrScheme name="StoneSet 1">
      <a:dk1>
        <a:srgbClr val="000000"/>
      </a:dk1>
      <a:lt1>
        <a:srgbClr val="FFFFFF"/>
      </a:lt1>
      <a:dk2>
        <a:srgbClr val="071F3C"/>
      </a:dk2>
      <a:lt2>
        <a:srgbClr val="E7E6E6"/>
      </a:lt2>
      <a:accent1>
        <a:srgbClr val="531E4E"/>
      </a:accent1>
      <a:accent2>
        <a:srgbClr val="791732"/>
      </a:accent2>
      <a:accent3>
        <a:srgbClr val="CD303C"/>
      </a:accent3>
      <a:accent4>
        <a:srgbClr val="F05535"/>
      </a:accent4>
      <a:accent5>
        <a:srgbClr val="FBB040"/>
      </a:accent5>
      <a:accent6>
        <a:srgbClr val="F9ED32"/>
      </a:accent6>
      <a:hlink>
        <a:srgbClr val="0563C1"/>
      </a:hlink>
      <a:folHlink>
        <a:srgbClr val="954F72"/>
      </a:folHlink>
    </a:clrScheme>
    <a:fontScheme name="Garamond">
      <a:majorFont>
        <a:latin typeface="Garamond" panose="020204040303010108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aramond" panose="020204040303010108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BD8D9FD-7628-4864-99BD-44D5E05C59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52A7B0C-0785-45D2-9058-6AAC6C30477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8A02AAC-5046-4D44-A9AE-5839993B65F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vítae con foto y moderno</Template>
  <TotalTime>23</TotalTime>
  <Pages>1</Pages>
  <Words>128</Words>
  <Characters>708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Resumes-RS-04_AB - v1</vt:lpstr>
    </vt:vector>
  </TitlesOfParts>
  <Company/>
  <LinksUpToDate>false</LinksUpToDate>
  <CharactersWithSpaces>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NOMBRE</dc:title>
  <dc:subject/>
  <dc:creator>user</dc:creator>
  <cp:keywords/>
  <dc:description/>
  <cp:lastModifiedBy>user</cp:lastModifiedBy>
  <cp:revision>1</cp:revision>
  <dcterms:created xsi:type="dcterms:W3CDTF">2021-11-16T05:07:00Z</dcterms:created>
  <dcterms:modified xsi:type="dcterms:W3CDTF">2021-11-16T05:30:00Z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Adobe Illustrator CC 2015 (Macintosh)</vt:lpwstr>
  </property>
  <property fmtid="{D5CDD505-2E9C-101B-9397-08002B2CF9AE}" pid="3" name="ContentTypeId">
    <vt:lpwstr>0x010100DEEA25CC0A0AC24199CDC46C25B8B0BC</vt:lpwstr>
  </property>
</Properties>
</file>